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1E0"/>
      </w:tblPr>
      <w:tblGrid>
        <w:gridCol w:w="1951"/>
        <w:gridCol w:w="1418"/>
        <w:gridCol w:w="7938"/>
        <w:gridCol w:w="1701"/>
        <w:gridCol w:w="2268"/>
      </w:tblGrid>
      <w:tr w:rsidR="007C4951" w:rsidTr="00967474">
        <w:trPr>
          <w:trHeight w:val="278"/>
        </w:trPr>
        <w:tc>
          <w:tcPr>
            <w:tcW w:w="3369" w:type="dxa"/>
            <w:gridSpan w:val="2"/>
            <w:vAlign w:val="center"/>
          </w:tcPr>
          <w:p w:rsidR="007C4951" w:rsidRPr="00967474" w:rsidRDefault="007C4951" w:rsidP="00967474">
            <w:pPr>
              <w:jc w:val="center"/>
              <w:rPr>
                <w:b/>
                <w:sz w:val="20"/>
                <w:szCs w:val="20"/>
              </w:rPr>
            </w:pPr>
            <w:r w:rsidRPr="00967474">
              <w:rPr>
                <w:b/>
                <w:sz w:val="20"/>
                <w:szCs w:val="20"/>
              </w:rPr>
              <w:t>Unternehmen</w:t>
            </w:r>
          </w:p>
        </w:tc>
        <w:tc>
          <w:tcPr>
            <w:tcW w:w="7938" w:type="dxa"/>
            <w:vMerge w:val="restart"/>
            <w:vAlign w:val="center"/>
          </w:tcPr>
          <w:p w:rsidR="007C4951" w:rsidRPr="00967474" w:rsidRDefault="007C4951" w:rsidP="00967474">
            <w:pPr>
              <w:spacing w:before="120" w:after="120"/>
              <w:jc w:val="center"/>
              <w:rPr>
                <w:b/>
                <w:spacing w:val="20"/>
                <w:sz w:val="36"/>
                <w:szCs w:val="32"/>
              </w:rPr>
            </w:pPr>
            <w:r w:rsidRPr="00967474">
              <w:rPr>
                <w:b/>
                <w:spacing w:val="20"/>
                <w:sz w:val="32"/>
                <w:szCs w:val="32"/>
              </w:rPr>
              <w:t>Gefährdungsbeurteilung</w:t>
            </w:r>
          </w:p>
          <w:p w:rsidR="007C4951" w:rsidRPr="00967474" w:rsidRDefault="007C4951" w:rsidP="00967474">
            <w:pPr>
              <w:spacing w:after="120"/>
              <w:jc w:val="center"/>
              <w:rPr>
                <w:b/>
                <w:spacing w:val="20"/>
                <w:sz w:val="36"/>
                <w:szCs w:val="32"/>
              </w:rPr>
            </w:pPr>
            <w:r w:rsidRPr="00967474">
              <w:rPr>
                <w:sz w:val="32"/>
                <w:szCs w:val="32"/>
              </w:rPr>
              <w:t xml:space="preserve">Bauarbeiten </w:t>
            </w:r>
          </w:p>
        </w:tc>
        <w:tc>
          <w:tcPr>
            <w:tcW w:w="1701" w:type="dxa"/>
            <w:vAlign w:val="center"/>
          </w:tcPr>
          <w:p w:rsidR="007C4951" w:rsidRPr="00967474" w:rsidRDefault="007C4951" w:rsidP="00DF730E">
            <w:pPr>
              <w:rPr>
                <w:b/>
                <w:sz w:val="20"/>
                <w:szCs w:val="20"/>
              </w:rPr>
            </w:pPr>
            <w:r w:rsidRPr="00967474">
              <w:rPr>
                <w:b/>
                <w:sz w:val="20"/>
                <w:szCs w:val="20"/>
              </w:rPr>
              <w:t>Dok-Nr.:</w:t>
            </w:r>
          </w:p>
        </w:tc>
        <w:tc>
          <w:tcPr>
            <w:tcW w:w="2268" w:type="dxa"/>
            <w:vAlign w:val="center"/>
          </w:tcPr>
          <w:p w:rsidR="007C4951" w:rsidRPr="00967474" w:rsidRDefault="007C4951" w:rsidP="00DF73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GBU-BAU-001</w:t>
            </w:r>
          </w:p>
        </w:tc>
      </w:tr>
      <w:tr w:rsidR="007C4951" w:rsidTr="00967474">
        <w:trPr>
          <w:trHeight w:val="275"/>
        </w:trPr>
        <w:tc>
          <w:tcPr>
            <w:tcW w:w="3369" w:type="dxa"/>
            <w:gridSpan w:val="2"/>
            <w:vMerge w:val="restart"/>
            <w:vAlign w:val="center"/>
          </w:tcPr>
          <w:p w:rsidR="007C4951" w:rsidRDefault="007C4951" w:rsidP="00967474">
            <w:pPr>
              <w:jc w:val="center"/>
            </w:pPr>
            <w:r>
              <w:t>Teilnehmergemeinschaft</w:t>
            </w:r>
          </w:p>
        </w:tc>
        <w:tc>
          <w:tcPr>
            <w:tcW w:w="7938" w:type="dxa"/>
            <w:vMerge/>
            <w:vAlign w:val="center"/>
          </w:tcPr>
          <w:p w:rsidR="007C4951" w:rsidRPr="00967474" w:rsidRDefault="007C4951" w:rsidP="00967474">
            <w:pPr>
              <w:spacing w:before="120" w:after="120"/>
              <w:jc w:val="center"/>
              <w:rPr>
                <w:b/>
                <w:spacing w:val="20"/>
                <w:sz w:val="32"/>
                <w:szCs w:val="32"/>
              </w:rPr>
            </w:pPr>
          </w:p>
        </w:tc>
        <w:tc>
          <w:tcPr>
            <w:tcW w:w="1701" w:type="dxa"/>
            <w:vAlign w:val="center"/>
          </w:tcPr>
          <w:p w:rsidR="007C4951" w:rsidRPr="00967474" w:rsidRDefault="007C4951" w:rsidP="00DF730E">
            <w:pPr>
              <w:rPr>
                <w:b/>
                <w:sz w:val="20"/>
                <w:szCs w:val="20"/>
              </w:rPr>
            </w:pPr>
            <w:r w:rsidRPr="00967474">
              <w:rPr>
                <w:b/>
                <w:sz w:val="20"/>
                <w:szCs w:val="20"/>
              </w:rPr>
              <w:t>Ersteller:</w:t>
            </w:r>
          </w:p>
        </w:tc>
        <w:tc>
          <w:tcPr>
            <w:tcW w:w="2268" w:type="dxa"/>
            <w:vAlign w:val="center"/>
          </w:tcPr>
          <w:p w:rsidR="007C4951" w:rsidRPr="00967474" w:rsidRDefault="007C4951" w:rsidP="00DF73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AK (Muster)</w:t>
            </w:r>
          </w:p>
        </w:tc>
      </w:tr>
      <w:tr w:rsidR="007C4951" w:rsidTr="00967474">
        <w:trPr>
          <w:trHeight w:val="275"/>
        </w:trPr>
        <w:tc>
          <w:tcPr>
            <w:tcW w:w="3369" w:type="dxa"/>
            <w:gridSpan w:val="2"/>
            <w:vMerge/>
            <w:vAlign w:val="center"/>
          </w:tcPr>
          <w:p w:rsidR="007C4951" w:rsidRDefault="007C4951" w:rsidP="00967474">
            <w:pPr>
              <w:jc w:val="center"/>
            </w:pPr>
          </w:p>
        </w:tc>
        <w:tc>
          <w:tcPr>
            <w:tcW w:w="7938" w:type="dxa"/>
            <w:vMerge/>
            <w:vAlign w:val="center"/>
          </w:tcPr>
          <w:p w:rsidR="007C4951" w:rsidRPr="00967474" w:rsidRDefault="007C4951" w:rsidP="00967474">
            <w:pPr>
              <w:spacing w:before="120" w:after="120"/>
              <w:jc w:val="center"/>
              <w:rPr>
                <w:b/>
                <w:spacing w:val="20"/>
                <w:sz w:val="32"/>
                <w:szCs w:val="32"/>
              </w:rPr>
            </w:pPr>
          </w:p>
        </w:tc>
        <w:tc>
          <w:tcPr>
            <w:tcW w:w="1701" w:type="dxa"/>
            <w:vAlign w:val="center"/>
          </w:tcPr>
          <w:p w:rsidR="007C4951" w:rsidRPr="00967474" w:rsidRDefault="007C4951" w:rsidP="00DF730E">
            <w:pPr>
              <w:rPr>
                <w:b/>
                <w:sz w:val="20"/>
                <w:szCs w:val="20"/>
              </w:rPr>
            </w:pPr>
            <w:r w:rsidRPr="00967474">
              <w:rPr>
                <w:b/>
                <w:sz w:val="20"/>
                <w:szCs w:val="20"/>
              </w:rPr>
              <w:t>Verantwortlicher:</w:t>
            </w:r>
          </w:p>
        </w:tc>
        <w:tc>
          <w:tcPr>
            <w:tcW w:w="2268" w:type="dxa"/>
            <w:vAlign w:val="center"/>
          </w:tcPr>
          <w:p w:rsidR="007C4951" w:rsidRPr="00967474" w:rsidRDefault="007C4951" w:rsidP="00DF73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TG Vorsitzende(r)</w:t>
            </w:r>
          </w:p>
        </w:tc>
      </w:tr>
      <w:tr w:rsidR="007C4951" w:rsidTr="00967474">
        <w:trPr>
          <w:trHeight w:val="275"/>
        </w:trPr>
        <w:tc>
          <w:tcPr>
            <w:tcW w:w="3369" w:type="dxa"/>
            <w:gridSpan w:val="2"/>
            <w:vMerge/>
            <w:vAlign w:val="center"/>
          </w:tcPr>
          <w:p w:rsidR="007C4951" w:rsidRDefault="007C4951" w:rsidP="00967474">
            <w:pPr>
              <w:jc w:val="center"/>
            </w:pPr>
          </w:p>
        </w:tc>
        <w:tc>
          <w:tcPr>
            <w:tcW w:w="7938" w:type="dxa"/>
            <w:vMerge/>
            <w:vAlign w:val="center"/>
          </w:tcPr>
          <w:p w:rsidR="007C4951" w:rsidRPr="00967474" w:rsidRDefault="007C4951" w:rsidP="00967474">
            <w:pPr>
              <w:spacing w:before="120" w:after="120"/>
              <w:jc w:val="center"/>
              <w:rPr>
                <w:b/>
                <w:spacing w:val="20"/>
                <w:sz w:val="32"/>
                <w:szCs w:val="32"/>
              </w:rPr>
            </w:pPr>
          </w:p>
        </w:tc>
        <w:tc>
          <w:tcPr>
            <w:tcW w:w="1701" w:type="dxa"/>
            <w:vAlign w:val="center"/>
          </w:tcPr>
          <w:p w:rsidR="007C4951" w:rsidRPr="00967474" w:rsidRDefault="007C4951" w:rsidP="00DF730E">
            <w:pPr>
              <w:rPr>
                <w:b/>
                <w:sz w:val="20"/>
                <w:szCs w:val="20"/>
              </w:rPr>
            </w:pPr>
            <w:r w:rsidRPr="00967474">
              <w:rPr>
                <w:b/>
                <w:sz w:val="20"/>
                <w:szCs w:val="20"/>
              </w:rPr>
              <w:t>Datum:</w:t>
            </w:r>
          </w:p>
        </w:tc>
        <w:tc>
          <w:tcPr>
            <w:tcW w:w="2268" w:type="dxa"/>
            <w:vAlign w:val="center"/>
          </w:tcPr>
          <w:p w:rsidR="007C4951" w:rsidRPr="00967474" w:rsidRDefault="007C4951" w:rsidP="00DF730E">
            <w:pPr>
              <w:rPr>
                <w:sz w:val="20"/>
                <w:szCs w:val="20"/>
              </w:rPr>
            </w:pPr>
          </w:p>
        </w:tc>
      </w:tr>
      <w:tr w:rsidR="007C4951" w:rsidTr="00967474">
        <w:trPr>
          <w:trHeight w:val="374"/>
        </w:trPr>
        <w:tc>
          <w:tcPr>
            <w:tcW w:w="1951" w:type="dxa"/>
            <w:vAlign w:val="center"/>
          </w:tcPr>
          <w:p w:rsidR="007C4951" w:rsidRPr="00967474" w:rsidRDefault="007C4951" w:rsidP="00967474">
            <w:pPr>
              <w:spacing w:before="20" w:after="20"/>
              <w:rPr>
                <w:b/>
              </w:rPr>
            </w:pPr>
            <w:r w:rsidRPr="00967474">
              <w:rPr>
                <w:b/>
                <w:sz w:val="20"/>
                <w:szCs w:val="20"/>
              </w:rPr>
              <w:t>Arbeitsplatz/-bereich:</w:t>
            </w:r>
          </w:p>
        </w:tc>
        <w:tc>
          <w:tcPr>
            <w:tcW w:w="13325" w:type="dxa"/>
            <w:gridSpan w:val="4"/>
            <w:vAlign w:val="center"/>
          </w:tcPr>
          <w:p w:rsidR="007C4951" w:rsidRPr="00967474" w:rsidRDefault="007C4951" w:rsidP="00C008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Wege- und Straßenbau, Wasserbau, </w:t>
            </w:r>
            <w:r w:rsidRPr="00967474">
              <w:rPr>
                <w:sz w:val="20"/>
                <w:szCs w:val="20"/>
              </w:rPr>
              <w:t xml:space="preserve">Neubau, Umbau, Ausbau, Erdbau, </w:t>
            </w:r>
            <w:r>
              <w:rPr>
                <w:sz w:val="20"/>
                <w:szCs w:val="20"/>
              </w:rPr>
              <w:t>Instandsetzung</w:t>
            </w:r>
          </w:p>
        </w:tc>
      </w:tr>
      <w:tr w:rsidR="007C4951" w:rsidTr="00967474">
        <w:trPr>
          <w:trHeight w:val="374"/>
        </w:trPr>
        <w:tc>
          <w:tcPr>
            <w:tcW w:w="1951" w:type="dxa"/>
            <w:vAlign w:val="center"/>
          </w:tcPr>
          <w:p w:rsidR="007C4951" w:rsidRPr="00967474" w:rsidRDefault="007C4951" w:rsidP="00967474">
            <w:pPr>
              <w:spacing w:before="20" w:after="20"/>
              <w:rPr>
                <w:b/>
              </w:rPr>
            </w:pPr>
            <w:r w:rsidRPr="00967474">
              <w:rPr>
                <w:b/>
                <w:sz w:val="20"/>
                <w:szCs w:val="20"/>
              </w:rPr>
              <w:t>Tätigkeiten:</w:t>
            </w:r>
          </w:p>
        </w:tc>
        <w:tc>
          <w:tcPr>
            <w:tcW w:w="13325" w:type="dxa"/>
            <w:gridSpan w:val="4"/>
            <w:vAlign w:val="center"/>
          </w:tcPr>
          <w:p w:rsidR="007C4951" w:rsidRPr="00967474" w:rsidRDefault="007C4951" w:rsidP="00C008BF">
            <w:pPr>
              <w:rPr>
                <w:sz w:val="20"/>
                <w:szCs w:val="20"/>
              </w:rPr>
            </w:pPr>
            <w:r w:rsidRPr="00967474">
              <w:rPr>
                <w:sz w:val="20"/>
                <w:szCs w:val="20"/>
              </w:rPr>
              <w:t>Bauarbeiten</w:t>
            </w:r>
          </w:p>
        </w:tc>
      </w:tr>
      <w:tr w:rsidR="007C4951" w:rsidTr="00967474">
        <w:trPr>
          <w:trHeight w:val="374"/>
        </w:trPr>
        <w:tc>
          <w:tcPr>
            <w:tcW w:w="1951" w:type="dxa"/>
            <w:vAlign w:val="center"/>
          </w:tcPr>
          <w:p w:rsidR="007C4951" w:rsidRPr="00967474" w:rsidRDefault="007C4951" w:rsidP="00967474">
            <w:pPr>
              <w:spacing w:before="20" w:after="20"/>
              <w:rPr>
                <w:b/>
                <w:sz w:val="20"/>
                <w:szCs w:val="20"/>
              </w:rPr>
            </w:pPr>
            <w:r w:rsidRPr="00967474">
              <w:rPr>
                <w:b/>
                <w:sz w:val="20"/>
                <w:szCs w:val="20"/>
              </w:rPr>
              <w:t>Rechtsvorschrift/</w:t>
            </w:r>
          </w:p>
          <w:p w:rsidR="007C4951" w:rsidRPr="00967474" w:rsidRDefault="007C4951" w:rsidP="00967474">
            <w:pPr>
              <w:spacing w:before="20" w:after="20"/>
              <w:rPr>
                <w:b/>
                <w:sz w:val="20"/>
                <w:szCs w:val="20"/>
              </w:rPr>
            </w:pPr>
            <w:r w:rsidRPr="00967474">
              <w:rPr>
                <w:b/>
                <w:sz w:val="20"/>
                <w:szCs w:val="20"/>
              </w:rPr>
              <w:t>Information:</w:t>
            </w:r>
          </w:p>
        </w:tc>
        <w:tc>
          <w:tcPr>
            <w:tcW w:w="13325" w:type="dxa"/>
            <w:gridSpan w:val="4"/>
            <w:vAlign w:val="center"/>
          </w:tcPr>
          <w:p w:rsidR="007C4951" w:rsidRPr="00967474" w:rsidRDefault="007C4951" w:rsidP="00EA33C1">
            <w:pPr>
              <w:rPr>
                <w:sz w:val="20"/>
                <w:szCs w:val="20"/>
              </w:rPr>
            </w:pPr>
            <w:r w:rsidRPr="00967474">
              <w:rPr>
                <w:sz w:val="20"/>
                <w:szCs w:val="20"/>
              </w:rPr>
              <w:t>UVV 2.7, BGV C22,</w:t>
            </w:r>
            <w:r>
              <w:rPr>
                <w:sz w:val="20"/>
                <w:szCs w:val="20"/>
              </w:rPr>
              <w:t xml:space="preserve">DGUV Vorschrift 38, </w:t>
            </w:r>
            <w:r w:rsidRPr="00967474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Broschüre</w:t>
            </w:r>
            <w:r w:rsidRPr="00967474">
              <w:rPr>
                <w:sz w:val="20"/>
                <w:szCs w:val="20"/>
              </w:rPr>
              <w:t xml:space="preserve"> Bauarbeiten</w:t>
            </w:r>
            <w:r>
              <w:rPr>
                <w:sz w:val="20"/>
                <w:szCs w:val="20"/>
              </w:rPr>
              <w:t xml:space="preserve"> der SVLFG</w:t>
            </w:r>
          </w:p>
        </w:tc>
      </w:tr>
    </w:tbl>
    <w:p w:rsidR="007C4951" w:rsidRPr="009E09B9" w:rsidRDefault="007C4951">
      <w:pPr>
        <w:rPr>
          <w:sz w:val="16"/>
          <w:szCs w:val="16"/>
        </w:rPr>
      </w:pPr>
    </w:p>
    <w:tbl>
      <w:tblPr>
        <w:tblW w:w="15276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1E0"/>
      </w:tblPr>
      <w:tblGrid>
        <w:gridCol w:w="817"/>
        <w:gridCol w:w="4820"/>
        <w:gridCol w:w="850"/>
        <w:gridCol w:w="567"/>
        <w:gridCol w:w="567"/>
        <w:gridCol w:w="4820"/>
        <w:gridCol w:w="1417"/>
        <w:gridCol w:w="1418"/>
      </w:tblGrid>
      <w:tr w:rsidR="007C4951" w:rsidTr="00ED7CFB">
        <w:trPr>
          <w:trHeight w:val="674"/>
        </w:trPr>
        <w:tc>
          <w:tcPr>
            <w:tcW w:w="817" w:type="dxa"/>
            <w:vMerge w:val="restart"/>
            <w:shd w:val="clear" w:color="auto" w:fill="D9D9D9"/>
          </w:tcPr>
          <w:p w:rsidR="007C4951" w:rsidRPr="00967474" w:rsidRDefault="007C4951" w:rsidP="00967474">
            <w:pPr>
              <w:spacing w:before="60"/>
              <w:rPr>
                <w:b/>
                <w:sz w:val="18"/>
                <w:szCs w:val="18"/>
              </w:rPr>
            </w:pPr>
            <w:r w:rsidRPr="00967474">
              <w:rPr>
                <w:b/>
                <w:sz w:val="18"/>
                <w:szCs w:val="18"/>
              </w:rPr>
              <w:t>Gefähr-dungs-faktor</w:t>
            </w:r>
          </w:p>
        </w:tc>
        <w:tc>
          <w:tcPr>
            <w:tcW w:w="4820" w:type="dxa"/>
            <w:vMerge w:val="restart"/>
            <w:shd w:val="clear" w:color="auto" w:fill="E6E6E6"/>
          </w:tcPr>
          <w:p w:rsidR="007C4951" w:rsidRPr="00967474" w:rsidRDefault="007C4951" w:rsidP="00967474">
            <w:pPr>
              <w:spacing w:before="60"/>
              <w:rPr>
                <w:b/>
                <w:sz w:val="18"/>
                <w:szCs w:val="18"/>
              </w:rPr>
            </w:pPr>
            <w:r w:rsidRPr="00967474">
              <w:rPr>
                <w:b/>
                <w:sz w:val="18"/>
                <w:szCs w:val="18"/>
              </w:rPr>
              <w:t>Gefährdungen / Belastungen</w:t>
            </w:r>
          </w:p>
          <w:p w:rsidR="007C4951" w:rsidRPr="00967474" w:rsidRDefault="007C4951" w:rsidP="00967474">
            <w:pPr>
              <w:tabs>
                <w:tab w:val="left" w:pos="470"/>
              </w:tabs>
              <w:rPr>
                <w:b/>
                <w:sz w:val="18"/>
                <w:szCs w:val="18"/>
              </w:rPr>
            </w:pPr>
          </w:p>
          <w:p w:rsidR="007C4951" w:rsidRPr="000C6E2E" w:rsidRDefault="007C4951" w:rsidP="00967474">
            <w:pPr>
              <w:pStyle w:val="FormatvorlageAufzhlung-9pt"/>
              <w:numPr>
                <w:ilvl w:val="0"/>
                <w:numId w:val="0"/>
              </w:numPr>
              <w:ind w:left="409"/>
            </w:pPr>
            <w:r w:rsidRPr="008A6530">
              <w:t>▪</w:t>
            </w:r>
            <w:r w:rsidRPr="00967474">
              <w:rPr>
                <w:sz w:val="24"/>
              </w:rPr>
              <w:tab/>
            </w:r>
            <w:r>
              <w:t>Beispiel-/Standardm</w:t>
            </w:r>
            <w:r w:rsidRPr="00DF730E">
              <w:t>aßnahmen</w:t>
            </w:r>
          </w:p>
        </w:tc>
        <w:tc>
          <w:tcPr>
            <w:tcW w:w="850" w:type="dxa"/>
            <w:vMerge w:val="restart"/>
            <w:shd w:val="clear" w:color="auto" w:fill="D9D9D9"/>
          </w:tcPr>
          <w:p w:rsidR="007C4951" w:rsidRPr="00967474" w:rsidRDefault="007C4951" w:rsidP="00967474">
            <w:pPr>
              <w:spacing w:before="60"/>
              <w:jc w:val="center"/>
              <w:rPr>
                <w:b/>
                <w:sz w:val="18"/>
                <w:szCs w:val="18"/>
              </w:rPr>
            </w:pPr>
            <w:r w:rsidRPr="00967474">
              <w:rPr>
                <w:b/>
                <w:sz w:val="18"/>
                <w:szCs w:val="18"/>
              </w:rPr>
              <w:t>Risiko</w:t>
            </w:r>
          </w:p>
          <w:p w:rsidR="007C4951" w:rsidRPr="00967474" w:rsidRDefault="007C4951" w:rsidP="00967474">
            <w:pPr>
              <w:spacing w:before="60"/>
              <w:rPr>
                <w:sz w:val="16"/>
                <w:szCs w:val="16"/>
              </w:rPr>
            </w:pPr>
            <w:r w:rsidRPr="00967474">
              <w:rPr>
                <w:sz w:val="16"/>
                <w:szCs w:val="16"/>
              </w:rPr>
              <w:t>1: Gering</w:t>
            </w:r>
          </w:p>
          <w:p w:rsidR="007C4951" w:rsidRPr="00967474" w:rsidRDefault="007C4951" w:rsidP="00967474">
            <w:pPr>
              <w:spacing w:before="60" w:line="120" w:lineRule="auto"/>
              <w:rPr>
                <w:sz w:val="16"/>
                <w:szCs w:val="16"/>
              </w:rPr>
            </w:pPr>
            <w:r w:rsidRPr="00967474">
              <w:rPr>
                <w:sz w:val="16"/>
                <w:szCs w:val="16"/>
              </w:rPr>
              <w:t>2: Mittel</w:t>
            </w:r>
          </w:p>
          <w:p w:rsidR="007C4951" w:rsidRPr="00967474" w:rsidRDefault="007C4951" w:rsidP="00967474">
            <w:pPr>
              <w:spacing w:before="60" w:line="120" w:lineRule="auto"/>
              <w:rPr>
                <w:sz w:val="18"/>
                <w:szCs w:val="18"/>
              </w:rPr>
            </w:pPr>
            <w:r w:rsidRPr="00967474">
              <w:rPr>
                <w:sz w:val="16"/>
                <w:szCs w:val="16"/>
              </w:rPr>
              <w:t>3: Hoch</w:t>
            </w:r>
          </w:p>
        </w:tc>
        <w:tc>
          <w:tcPr>
            <w:tcW w:w="1134" w:type="dxa"/>
            <w:gridSpan w:val="2"/>
            <w:shd w:val="clear" w:color="auto" w:fill="CEDDB0"/>
          </w:tcPr>
          <w:p w:rsidR="007C4951" w:rsidRPr="00967474" w:rsidRDefault="007C4951" w:rsidP="00967474">
            <w:pPr>
              <w:spacing w:before="6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Zutreffend</w:t>
            </w:r>
          </w:p>
        </w:tc>
        <w:tc>
          <w:tcPr>
            <w:tcW w:w="4820" w:type="dxa"/>
            <w:vMerge w:val="restart"/>
            <w:shd w:val="clear" w:color="auto" w:fill="E6EED7"/>
          </w:tcPr>
          <w:p w:rsidR="007C4951" w:rsidRPr="00967474" w:rsidRDefault="007C4951" w:rsidP="00967474">
            <w:pPr>
              <w:spacing w:before="60"/>
              <w:jc w:val="center"/>
              <w:rPr>
                <w:b/>
                <w:sz w:val="18"/>
                <w:szCs w:val="18"/>
              </w:rPr>
            </w:pPr>
            <w:r w:rsidRPr="00967474">
              <w:rPr>
                <w:b/>
                <w:sz w:val="18"/>
                <w:szCs w:val="18"/>
              </w:rPr>
              <w:t>Einzuleitende Maßnahmen</w:t>
            </w:r>
          </w:p>
          <w:p w:rsidR="007C4951" w:rsidRPr="00967474" w:rsidRDefault="007C4951" w:rsidP="00967474">
            <w:pPr>
              <w:spacing w:before="60"/>
              <w:jc w:val="center"/>
              <w:rPr>
                <w:b/>
                <w:sz w:val="18"/>
                <w:szCs w:val="18"/>
              </w:rPr>
            </w:pPr>
            <w:r w:rsidRPr="00967474">
              <w:rPr>
                <w:sz w:val="18"/>
                <w:szCs w:val="18"/>
              </w:rPr>
              <w:t>Die Rangfolge der Maßnahmen (technisch, organisatorisch, persönlich) ist zu berücksichtigen</w:t>
            </w:r>
          </w:p>
        </w:tc>
        <w:tc>
          <w:tcPr>
            <w:tcW w:w="1417" w:type="dxa"/>
            <w:vMerge w:val="restart"/>
            <w:shd w:val="clear" w:color="auto" w:fill="E6EED7"/>
          </w:tcPr>
          <w:p w:rsidR="007C4951" w:rsidRPr="00967474" w:rsidRDefault="007C4951" w:rsidP="00967474">
            <w:pPr>
              <w:spacing w:before="60"/>
              <w:jc w:val="center"/>
              <w:rPr>
                <w:sz w:val="18"/>
                <w:szCs w:val="18"/>
              </w:rPr>
            </w:pPr>
            <w:r w:rsidRPr="00967474">
              <w:rPr>
                <w:b/>
                <w:sz w:val="18"/>
                <w:szCs w:val="18"/>
              </w:rPr>
              <w:t>Durchführung</w:t>
            </w:r>
          </w:p>
          <w:p w:rsidR="007C4951" w:rsidRPr="00967474" w:rsidRDefault="007C4951" w:rsidP="0022025B">
            <w:pPr>
              <w:rPr>
                <w:sz w:val="18"/>
                <w:szCs w:val="18"/>
              </w:rPr>
            </w:pPr>
          </w:p>
          <w:p w:rsidR="007C4951" w:rsidRPr="00967474" w:rsidRDefault="007C4951" w:rsidP="0022025B">
            <w:pPr>
              <w:rPr>
                <w:sz w:val="16"/>
                <w:szCs w:val="16"/>
              </w:rPr>
            </w:pPr>
            <w:r w:rsidRPr="00967474">
              <w:rPr>
                <w:sz w:val="16"/>
                <w:szCs w:val="16"/>
              </w:rPr>
              <w:t>1) Wer</w:t>
            </w:r>
          </w:p>
          <w:p w:rsidR="007C4951" w:rsidRPr="00967474" w:rsidRDefault="007C4951" w:rsidP="0022025B">
            <w:pPr>
              <w:rPr>
                <w:sz w:val="16"/>
                <w:szCs w:val="16"/>
              </w:rPr>
            </w:pPr>
            <w:r w:rsidRPr="00967474">
              <w:rPr>
                <w:sz w:val="16"/>
                <w:szCs w:val="16"/>
              </w:rPr>
              <w:t>2) Bis wann</w:t>
            </w:r>
          </w:p>
          <w:p w:rsidR="007C4951" w:rsidRPr="00967474" w:rsidRDefault="007C4951" w:rsidP="0022025B">
            <w:pPr>
              <w:rPr>
                <w:b/>
                <w:sz w:val="18"/>
                <w:szCs w:val="18"/>
              </w:rPr>
            </w:pPr>
            <w:r w:rsidRPr="00967474">
              <w:rPr>
                <w:sz w:val="16"/>
                <w:szCs w:val="16"/>
              </w:rPr>
              <w:t>3) Erl. am</w:t>
            </w:r>
          </w:p>
        </w:tc>
        <w:tc>
          <w:tcPr>
            <w:tcW w:w="1418" w:type="dxa"/>
            <w:vMerge w:val="restart"/>
            <w:shd w:val="clear" w:color="auto" w:fill="CEDDB0"/>
          </w:tcPr>
          <w:p w:rsidR="007C4951" w:rsidRPr="00967474" w:rsidRDefault="007C4951" w:rsidP="00967474">
            <w:pPr>
              <w:spacing w:before="60"/>
              <w:jc w:val="center"/>
              <w:rPr>
                <w:b/>
                <w:sz w:val="18"/>
                <w:szCs w:val="18"/>
              </w:rPr>
            </w:pPr>
            <w:r w:rsidRPr="00967474">
              <w:rPr>
                <w:b/>
                <w:sz w:val="18"/>
                <w:szCs w:val="18"/>
              </w:rPr>
              <w:t>Wirksamkeit</w:t>
            </w:r>
          </w:p>
          <w:p w:rsidR="007C4951" w:rsidRPr="00967474" w:rsidRDefault="007C4951" w:rsidP="00967474">
            <w:pPr>
              <w:jc w:val="center"/>
              <w:rPr>
                <w:b/>
                <w:sz w:val="18"/>
                <w:szCs w:val="18"/>
              </w:rPr>
            </w:pPr>
            <w:r w:rsidRPr="00967474">
              <w:rPr>
                <w:b/>
                <w:sz w:val="18"/>
                <w:szCs w:val="18"/>
              </w:rPr>
              <w:t>geprüft</w:t>
            </w:r>
          </w:p>
          <w:p w:rsidR="007C4951" w:rsidRPr="00967474" w:rsidRDefault="007C4951" w:rsidP="009A7DDC">
            <w:pPr>
              <w:rPr>
                <w:sz w:val="16"/>
                <w:szCs w:val="16"/>
              </w:rPr>
            </w:pPr>
          </w:p>
          <w:p w:rsidR="007C4951" w:rsidRPr="00967474" w:rsidRDefault="007C4951" w:rsidP="009A7DDC">
            <w:pPr>
              <w:rPr>
                <w:sz w:val="16"/>
                <w:szCs w:val="16"/>
              </w:rPr>
            </w:pPr>
            <w:r w:rsidRPr="00967474">
              <w:rPr>
                <w:sz w:val="16"/>
                <w:szCs w:val="16"/>
              </w:rPr>
              <w:t>1) Wer</w:t>
            </w:r>
          </w:p>
          <w:p w:rsidR="007C4951" w:rsidRPr="00967474" w:rsidRDefault="007C4951" w:rsidP="009A7DDC">
            <w:pPr>
              <w:rPr>
                <w:sz w:val="18"/>
                <w:szCs w:val="18"/>
              </w:rPr>
            </w:pPr>
            <w:r w:rsidRPr="00967474">
              <w:rPr>
                <w:sz w:val="16"/>
                <w:szCs w:val="16"/>
              </w:rPr>
              <w:t>2) Erl. am</w:t>
            </w:r>
          </w:p>
        </w:tc>
      </w:tr>
      <w:tr w:rsidR="007C4951" w:rsidTr="00ED7CFB">
        <w:trPr>
          <w:trHeight w:val="152"/>
        </w:trPr>
        <w:tc>
          <w:tcPr>
            <w:tcW w:w="817" w:type="dxa"/>
            <w:vMerge/>
            <w:shd w:val="clear" w:color="auto" w:fill="D9D9D9"/>
          </w:tcPr>
          <w:p w:rsidR="007C4951" w:rsidRPr="00967474" w:rsidRDefault="007C4951">
            <w:pPr>
              <w:rPr>
                <w:b/>
                <w:sz w:val="18"/>
                <w:szCs w:val="18"/>
              </w:rPr>
            </w:pPr>
          </w:p>
        </w:tc>
        <w:tc>
          <w:tcPr>
            <w:tcW w:w="4820" w:type="dxa"/>
            <w:vMerge/>
            <w:shd w:val="clear" w:color="auto" w:fill="E6E6E6"/>
          </w:tcPr>
          <w:p w:rsidR="007C4951" w:rsidRPr="00967474" w:rsidRDefault="007C4951" w:rsidP="00967474">
            <w:pPr>
              <w:pStyle w:val="Aufzhlung-"/>
              <w:tabs>
                <w:tab w:val="num" w:pos="175"/>
              </w:tabs>
              <w:ind w:left="175" w:hanging="175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vMerge/>
            <w:shd w:val="clear" w:color="auto" w:fill="D9D9D9"/>
          </w:tcPr>
          <w:p w:rsidR="007C4951" w:rsidRPr="00967474" w:rsidRDefault="007C4951" w:rsidP="00DF730E">
            <w:pPr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CEDDB0"/>
            <w:vAlign w:val="bottom"/>
          </w:tcPr>
          <w:p w:rsidR="007C4951" w:rsidRPr="00967474" w:rsidRDefault="007C4951" w:rsidP="00967474">
            <w:pPr>
              <w:jc w:val="center"/>
              <w:rPr>
                <w:sz w:val="18"/>
                <w:szCs w:val="18"/>
              </w:rPr>
            </w:pPr>
            <w:r w:rsidRPr="00967474">
              <w:rPr>
                <w:sz w:val="18"/>
                <w:szCs w:val="18"/>
              </w:rPr>
              <w:t>Ja</w:t>
            </w:r>
          </w:p>
        </w:tc>
        <w:tc>
          <w:tcPr>
            <w:tcW w:w="567" w:type="dxa"/>
            <w:shd w:val="clear" w:color="auto" w:fill="CEDDB0"/>
            <w:vAlign w:val="bottom"/>
          </w:tcPr>
          <w:p w:rsidR="007C4951" w:rsidRPr="00967474" w:rsidRDefault="007C4951" w:rsidP="00967474">
            <w:pPr>
              <w:jc w:val="center"/>
              <w:rPr>
                <w:sz w:val="18"/>
                <w:szCs w:val="18"/>
              </w:rPr>
            </w:pPr>
            <w:r w:rsidRPr="00967474">
              <w:rPr>
                <w:sz w:val="18"/>
                <w:szCs w:val="18"/>
              </w:rPr>
              <w:t>Nein</w:t>
            </w:r>
          </w:p>
        </w:tc>
        <w:tc>
          <w:tcPr>
            <w:tcW w:w="4820" w:type="dxa"/>
            <w:vMerge/>
            <w:shd w:val="clear" w:color="auto" w:fill="E6EED7"/>
            <w:vAlign w:val="bottom"/>
          </w:tcPr>
          <w:p w:rsidR="007C4951" w:rsidRPr="00967474" w:rsidRDefault="007C4951" w:rsidP="00967474">
            <w:pPr>
              <w:spacing w:before="60"/>
              <w:rPr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E6EED7"/>
            <w:vAlign w:val="bottom"/>
          </w:tcPr>
          <w:p w:rsidR="007C4951" w:rsidRPr="00967474" w:rsidRDefault="007C4951" w:rsidP="0096747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CEDDB0"/>
          </w:tcPr>
          <w:p w:rsidR="007C4951" w:rsidRPr="00967474" w:rsidRDefault="007C4951">
            <w:pPr>
              <w:rPr>
                <w:b/>
                <w:sz w:val="18"/>
                <w:szCs w:val="18"/>
              </w:rPr>
            </w:pPr>
          </w:p>
        </w:tc>
      </w:tr>
      <w:tr w:rsidR="007C4951" w:rsidTr="00ED7CFB">
        <w:tc>
          <w:tcPr>
            <w:tcW w:w="817" w:type="dxa"/>
            <w:shd w:val="clear" w:color="auto" w:fill="F3F3F3"/>
          </w:tcPr>
          <w:p w:rsidR="007C4951" w:rsidRPr="00967474" w:rsidRDefault="007C4951" w:rsidP="00967474">
            <w:pPr>
              <w:spacing w:before="60"/>
              <w:rPr>
                <w:rFonts w:cs="Arial"/>
                <w:sz w:val="20"/>
                <w:szCs w:val="20"/>
              </w:rPr>
            </w:pPr>
            <w:r w:rsidRPr="003D48C1">
              <w:rPr>
                <w:rFonts w:cs="Arial"/>
                <w:noProof/>
                <w:sz w:val="20"/>
                <w:szCs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Bild 1" o:spid="_x0000_i1025" type="#_x0000_t75" alt="GefBeu01" style="width:29.25pt;height:29.25pt;visibility:visible">
                  <v:imagedata r:id="rId7" o:title=""/>
                </v:shape>
              </w:pict>
            </w:r>
          </w:p>
        </w:tc>
        <w:tc>
          <w:tcPr>
            <w:tcW w:w="4820" w:type="dxa"/>
          </w:tcPr>
          <w:p w:rsidR="007C4951" w:rsidRPr="00967474" w:rsidRDefault="007C4951" w:rsidP="00967474">
            <w:pPr>
              <w:spacing w:before="60"/>
              <w:rPr>
                <w:sz w:val="20"/>
                <w:szCs w:val="20"/>
              </w:rPr>
            </w:pPr>
            <w:r w:rsidRPr="00967474">
              <w:rPr>
                <w:sz w:val="20"/>
                <w:szCs w:val="20"/>
              </w:rPr>
              <w:t>Hereintreten in spitze Teile</w:t>
            </w:r>
          </w:p>
          <w:p w:rsidR="007C4951" w:rsidRPr="0036604D" w:rsidRDefault="007C4951" w:rsidP="008F6C38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</w:pPr>
          </w:p>
        </w:tc>
        <w:tc>
          <w:tcPr>
            <w:tcW w:w="850" w:type="dxa"/>
            <w:shd w:val="clear" w:color="auto" w:fill="F3F3F3"/>
          </w:tcPr>
          <w:p w:rsidR="007C4951" w:rsidRPr="00967474" w:rsidRDefault="007C4951" w:rsidP="00967474">
            <w:pPr>
              <w:spacing w:before="60"/>
              <w:jc w:val="center"/>
              <w:rPr>
                <w:sz w:val="20"/>
                <w:szCs w:val="20"/>
              </w:rPr>
            </w:pPr>
            <w:r w:rsidRPr="00967474">
              <w:rPr>
                <w:sz w:val="20"/>
                <w:szCs w:val="20"/>
              </w:rPr>
              <w:t>(2)</w:t>
            </w:r>
          </w:p>
          <w:bookmarkStart w:id="0" w:name="Text3"/>
          <w:p w:rsidR="007C4951" w:rsidRPr="00967474" w:rsidRDefault="007C4951" w:rsidP="00967474">
            <w:pPr>
              <w:spacing w:before="60"/>
              <w:jc w:val="center"/>
              <w:rPr>
                <w:sz w:val="20"/>
                <w:szCs w:val="20"/>
              </w:rPr>
            </w:pPr>
            <w:r w:rsidRPr="00967474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967474">
              <w:rPr>
                <w:sz w:val="20"/>
                <w:szCs w:val="20"/>
              </w:rPr>
              <w:instrText xml:space="preserve"> FORMTEXT </w:instrText>
            </w:r>
            <w:r w:rsidRPr="00967474">
              <w:rPr>
                <w:sz w:val="20"/>
                <w:szCs w:val="20"/>
              </w:rPr>
            </w:r>
            <w:r w:rsidRPr="00967474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Pr="00967474">
              <w:rPr>
                <w:sz w:val="20"/>
                <w:szCs w:val="20"/>
              </w:rPr>
              <w:fldChar w:fldCharType="end"/>
            </w:r>
            <w:bookmarkEnd w:id="0"/>
          </w:p>
        </w:tc>
        <w:bookmarkStart w:id="1" w:name="Kontrollkästchen1"/>
        <w:tc>
          <w:tcPr>
            <w:tcW w:w="567" w:type="dxa"/>
            <w:shd w:val="clear" w:color="auto" w:fill="E6EED7"/>
          </w:tcPr>
          <w:p w:rsidR="007C4951" w:rsidRPr="00967474" w:rsidRDefault="007C4951" w:rsidP="00967474">
            <w:pPr>
              <w:spacing w:before="60"/>
              <w:jc w:val="center"/>
              <w:rPr>
                <w:sz w:val="18"/>
                <w:szCs w:val="18"/>
              </w:rPr>
            </w:pPr>
            <w:r w:rsidRPr="00967474">
              <w:rPr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967474">
              <w:rPr>
                <w:sz w:val="18"/>
                <w:szCs w:val="18"/>
              </w:rPr>
              <w:instrText xml:space="preserve"> FORMCHECKBOX </w:instrText>
            </w:r>
            <w:r w:rsidRPr="00967474">
              <w:rPr>
                <w:sz w:val="18"/>
                <w:szCs w:val="18"/>
              </w:rPr>
            </w:r>
            <w:r w:rsidRPr="00967474">
              <w:rPr>
                <w:sz w:val="18"/>
                <w:szCs w:val="18"/>
              </w:rPr>
              <w:fldChar w:fldCharType="end"/>
            </w:r>
            <w:bookmarkEnd w:id="1"/>
          </w:p>
        </w:tc>
        <w:bookmarkStart w:id="2" w:name="Kontrollkästchen2"/>
        <w:tc>
          <w:tcPr>
            <w:tcW w:w="567" w:type="dxa"/>
            <w:shd w:val="clear" w:color="auto" w:fill="E6EED7"/>
          </w:tcPr>
          <w:p w:rsidR="007C4951" w:rsidRPr="00967474" w:rsidRDefault="007C4951" w:rsidP="00967474">
            <w:pPr>
              <w:spacing w:before="60"/>
              <w:jc w:val="center"/>
              <w:rPr>
                <w:sz w:val="18"/>
                <w:szCs w:val="18"/>
              </w:rPr>
            </w:pPr>
            <w:r w:rsidRPr="00967474">
              <w:rPr>
                <w:sz w:val="18"/>
                <w:szCs w:val="18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967474">
              <w:rPr>
                <w:sz w:val="18"/>
                <w:szCs w:val="18"/>
              </w:rPr>
              <w:instrText xml:space="preserve"> FORMCHECKBOX </w:instrText>
            </w:r>
            <w:r w:rsidRPr="00967474">
              <w:rPr>
                <w:sz w:val="18"/>
                <w:szCs w:val="18"/>
              </w:rPr>
            </w:r>
            <w:r w:rsidRPr="00967474">
              <w:rPr>
                <w:sz w:val="18"/>
                <w:szCs w:val="18"/>
              </w:rPr>
              <w:fldChar w:fldCharType="end"/>
            </w:r>
            <w:bookmarkEnd w:id="2"/>
          </w:p>
        </w:tc>
        <w:tc>
          <w:tcPr>
            <w:tcW w:w="4820" w:type="dxa"/>
          </w:tcPr>
          <w:p w:rsidR="007C4951" w:rsidRPr="00F91B4A" w:rsidRDefault="007C4951" w:rsidP="00C377B9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C377B9">
              <w:t xml:space="preserve"> </w:t>
            </w:r>
            <w:r w:rsidRPr="00C377B9">
              <w:tab/>
            </w:r>
            <w:r>
              <w:t>Ordnung auf der Baustelle halten</w:t>
            </w:r>
          </w:p>
          <w:p w:rsidR="007C4951" w:rsidRPr="00C377B9" w:rsidRDefault="007C4951" w:rsidP="00C377B9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C377B9">
              <w:t>▪</w:t>
            </w:r>
            <w:r w:rsidRPr="00C377B9">
              <w:tab/>
              <w:t>Sicherheitsschuhe, -stiefel S3 oder S5 tragen</w:t>
            </w:r>
          </w:p>
        </w:tc>
        <w:tc>
          <w:tcPr>
            <w:tcW w:w="1417" w:type="dxa"/>
          </w:tcPr>
          <w:p w:rsidR="007C4951" w:rsidRPr="00967474" w:rsidRDefault="007C4951" w:rsidP="00967474">
            <w:pPr>
              <w:spacing w:before="60"/>
              <w:rPr>
                <w:sz w:val="18"/>
                <w:szCs w:val="18"/>
              </w:rPr>
            </w:pPr>
            <w:r w:rsidRPr="00967474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bookmarkStart w:id="3" w:name="Text9"/>
            <w:r w:rsidRPr="00967474">
              <w:rPr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967474">
              <w:rPr>
                <w:sz w:val="18"/>
                <w:szCs w:val="18"/>
              </w:rPr>
              <w:instrText xml:space="preserve"> FORMTEXT </w:instrText>
            </w:r>
            <w:r w:rsidRPr="00967474">
              <w:rPr>
                <w:sz w:val="18"/>
                <w:szCs w:val="18"/>
              </w:rPr>
            </w:r>
            <w:r w:rsidRPr="00967474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967474">
              <w:rPr>
                <w:sz w:val="18"/>
                <w:szCs w:val="18"/>
              </w:rPr>
              <w:fldChar w:fldCharType="end"/>
            </w:r>
            <w:bookmarkEnd w:id="3"/>
            <w:r w:rsidRPr="00967474">
              <w:rPr>
                <w:sz w:val="18"/>
                <w:szCs w:val="18"/>
              </w:rPr>
              <w:t xml:space="preserve"> </w:t>
            </w:r>
          </w:p>
          <w:p w:rsidR="007C4951" w:rsidRPr="00967474" w:rsidRDefault="007C4951" w:rsidP="00967474">
            <w:pPr>
              <w:spacing w:before="60"/>
              <w:rPr>
                <w:sz w:val="18"/>
                <w:szCs w:val="18"/>
              </w:rPr>
            </w:pPr>
            <w:r w:rsidRPr="00967474">
              <w:rPr>
                <w:sz w:val="18"/>
                <w:szCs w:val="18"/>
              </w:rPr>
              <w:t xml:space="preserve">2) </w:t>
            </w:r>
            <w:bookmarkStart w:id="4" w:name="Text8"/>
            <w:r w:rsidRPr="00967474">
              <w:rPr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967474">
              <w:rPr>
                <w:sz w:val="18"/>
                <w:szCs w:val="18"/>
              </w:rPr>
              <w:instrText xml:space="preserve"> FORMTEXT </w:instrText>
            </w:r>
            <w:r w:rsidRPr="00967474">
              <w:rPr>
                <w:sz w:val="18"/>
                <w:szCs w:val="18"/>
              </w:rPr>
            </w:r>
            <w:r w:rsidRPr="00967474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967474">
              <w:rPr>
                <w:sz w:val="18"/>
                <w:szCs w:val="18"/>
              </w:rPr>
              <w:fldChar w:fldCharType="end"/>
            </w:r>
            <w:bookmarkEnd w:id="4"/>
          </w:p>
          <w:p w:rsidR="007C4951" w:rsidRPr="00967474" w:rsidRDefault="007C4951" w:rsidP="00967474">
            <w:pPr>
              <w:spacing w:before="60"/>
              <w:rPr>
                <w:sz w:val="20"/>
                <w:szCs w:val="20"/>
              </w:rPr>
            </w:pPr>
            <w:r w:rsidRPr="00967474">
              <w:rPr>
                <w:sz w:val="18"/>
                <w:szCs w:val="18"/>
              </w:rPr>
              <w:t xml:space="preserve">3) </w:t>
            </w:r>
            <w:bookmarkStart w:id="5" w:name="Text10"/>
            <w:r w:rsidRPr="00967474">
              <w:rPr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967474">
              <w:rPr>
                <w:sz w:val="18"/>
                <w:szCs w:val="18"/>
              </w:rPr>
              <w:instrText xml:space="preserve"> FORMTEXT </w:instrText>
            </w:r>
            <w:r w:rsidRPr="00967474">
              <w:rPr>
                <w:sz w:val="18"/>
                <w:szCs w:val="18"/>
              </w:rPr>
            </w:r>
            <w:r w:rsidRPr="00967474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967474">
              <w:rPr>
                <w:sz w:val="18"/>
                <w:szCs w:val="18"/>
              </w:rPr>
              <w:fldChar w:fldCharType="end"/>
            </w:r>
            <w:bookmarkEnd w:id="5"/>
          </w:p>
        </w:tc>
        <w:tc>
          <w:tcPr>
            <w:tcW w:w="1418" w:type="dxa"/>
            <w:shd w:val="clear" w:color="auto" w:fill="E6EED7"/>
          </w:tcPr>
          <w:p w:rsidR="007C4951" w:rsidRPr="00967474" w:rsidRDefault="007C4951" w:rsidP="00967474">
            <w:pPr>
              <w:spacing w:before="60"/>
              <w:rPr>
                <w:sz w:val="18"/>
                <w:szCs w:val="18"/>
              </w:rPr>
            </w:pPr>
            <w:r w:rsidRPr="00967474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bookmarkStart w:id="6" w:name="Text11"/>
            <w:r w:rsidRPr="00967474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967474">
              <w:rPr>
                <w:sz w:val="18"/>
                <w:szCs w:val="18"/>
              </w:rPr>
              <w:instrText xml:space="preserve"> FORMTEXT </w:instrText>
            </w:r>
            <w:r w:rsidRPr="00967474">
              <w:rPr>
                <w:sz w:val="18"/>
                <w:szCs w:val="18"/>
              </w:rPr>
            </w:r>
            <w:r w:rsidRPr="00967474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967474">
              <w:rPr>
                <w:sz w:val="18"/>
                <w:szCs w:val="18"/>
              </w:rPr>
              <w:fldChar w:fldCharType="end"/>
            </w:r>
            <w:bookmarkEnd w:id="6"/>
          </w:p>
          <w:p w:rsidR="007C4951" w:rsidRPr="00967474" w:rsidRDefault="007C4951" w:rsidP="00967474">
            <w:pPr>
              <w:spacing w:before="60"/>
              <w:rPr>
                <w:sz w:val="20"/>
                <w:szCs w:val="20"/>
              </w:rPr>
            </w:pPr>
            <w:r w:rsidRPr="00967474">
              <w:rPr>
                <w:sz w:val="18"/>
                <w:szCs w:val="18"/>
              </w:rPr>
              <w:t>2)</w:t>
            </w:r>
            <w:r>
              <w:rPr>
                <w:sz w:val="18"/>
                <w:szCs w:val="18"/>
              </w:rPr>
              <w:t xml:space="preserve"> </w:t>
            </w:r>
            <w:bookmarkStart w:id="7" w:name="Text12"/>
            <w:r w:rsidRPr="00967474">
              <w:rPr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967474">
              <w:rPr>
                <w:sz w:val="18"/>
                <w:szCs w:val="18"/>
              </w:rPr>
              <w:instrText xml:space="preserve"> FORMTEXT </w:instrText>
            </w:r>
            <w:r w:rsidRPr="00967474">
              <w:rPr>
                <w:sz w:val="18"/>
                <w:szCs w:val="18"/>
              </w:rPr>
            </w:r>
            <w:r w:rsidRPr="00967474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967474">
              <w:rPr>
                <w:sz w:val="18"/>
                <w:szCs w:val="18"/>
              </w:rPr>
              <w:fldChar w:fldCharType="end"/>
            </w:r>
            <w:bookmarkEnd w:id="7"/>
          </w:p>
        </w:tc>
      </w:tr>
      <w:tr w:rsidR="007C4951" w:rsidTr="00ED7CFB">
        <w:tc>
          <w:tcPr>
            <w:tcW w:w="817" w:type="dxa"/>
            <w:shd w:val="clear" w:color="auto" w:fill="F3F3F3"/>
          </w:tcPr>
          <w:p w:rsidR="007C4951" w:rsidRPr="00967474" w:rsidRDefault="007C4951" w:rsidP="00967474">
            <w:pPr>
              <w:spacing w:before="60"/>
              <w:rPr>
                <w:rFonts w:cs="Arial"/>
                <w:sz w:val="20"/>
                <w:szCs w:val="20"/>
              </w:rPr>
            </w:pPr>
            <w:r w:rsidRPr="003D48C1">
              <w:rPr>
                <w:rFonts w:cs="Arial"/>
                <w:noProof/>
                <w:sz w:val="20"/>
                <w:szCs w:val="20"/>
              </w:rPr>
              <w:pict>
                <v:shape id="Bild 2" o:spid="_x0000_i1026" type="#_x0000_t75" alt="GefBeu01" style="width:29.25pt;height:29.25pt;visibility:visible">
                  <v:imagedata r:id="rId7" o:title=""/>
                </v:shape>
              </w:pict>
            </w:r>
          </w:p>
        </w:tc>
        <w:tc>
          <w:tcPr>
            <w:tcW w:w="4820" w:type="dxa"/>
          </w:tcPr>
          <w:p w:rsidR="007C4951" w:rsidRPr="00967474" w:rsidRDefault="007C4951" w:rsidP="00967474">
            <w:pPr>
              <w:spacing w:before="60"/>
              <w:rPr>
                <w:sz w:val="20"/>
                <w:szCs w:val="20"/>
              </w:rPr>
            </w:pPr>
            <w:r w:rsidRPr="00967474">
              <w:rPr>
                <w:sz w:val="20"/>
                <w:szCs w:val="20"/>
              </w:rPr>
              <w:t>Getroffen werden durch herabfallende Teile</w:t>
            </w:r>
          </w:p>
          <w:p w:rsidR="007C4951" w:rsidRPr="00F71669" w:rsidRDefault="007C4951" w:rsidP="002762CA">
            <w:pPr>
              <w:rPr>
                <w:sz w:val="18"/>
                <w:szCs w:val="18"/>
              </w:rPr>
            </w:pPr>
          </w:p>
          <w:p w:rsidR="007C4951" w:rsidRPr="0036604D" w:rsidRDefault="007C4951" w:rsidP="00F71669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</w:p>
        </w:tc>
        <w:tc>
          <w:tcPr>
            <w:tcW w:w="850" w:type="dxa"/>
            <w:shd w:val="clear" w:color="auto" w:fill="F3F3F3"/>
          </w:tcPr>
          <w:p w:rsidR="007C4951" w:rsidRPr="00967474" w:rsidRDefault="007C4951" w:rsidP="00967474">
            <w:pPr>
              <w:spacing w:before="60"/>
              <w:jc w:val="center"/>
              <w:rPr>
                <w:sz w:val="20"/>
                <w:szCs w:val="20"/>
              </w:rPr>
            </w:pPr>
            <w:r w:rsidRPr="00967474">
              <w:rPr>
                <w:sz w:val="20"/>
                <w:szCs w:val="20"/>
              </w:rPr>
              <w:t>(3)</w:t>
            </w:r>
          </w:p>
          <w:p w:rsidR="007C4951" w:rsidRPr="00967474" w:rsidRDefault="007C4951" w:rsidP="00967474">
            <w:pPr>
              <w:spacing w:before="60"/>
              <w:jc w:val="center"/>
              <w:rPr>
                <w:sz w:val="20"/>
                <w:szCs w:val="20"/>
              </w:rPr>
            </w:pPr>
            <w:r w:rsidRPr="00967474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967474">
              <w:rPr>
                <w:sz w:val="20"/>
                <w:szCs w:val="20"/>
              </w:rPr>
              <w:instrText xml:space="preserve"> FORMTEXT </w:instrText>
            </w:r>
            <w:r w:rsidRPr="00967474">
              <w:rPr>
                <w:sz w:val="20"/>
                <w:szCs w:val="20"/>
              </w:rPr>
            </w:r>
            <w:r w:rsidRPr="00967474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Pr="00967474">
              <w:rPr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7C4951" w:rsidRPr="00967474" w:rsidRDefault="007C4951" w:rsidP="00967474">
            <w:pPr>
              <w:spacing w:before="60"/>
              <w:jc w:val="center"/>
              <w:rPr>
                <w:sz w:val="18"/>
                <w:szCs w:val="18"/>
              </w:rPr>
            </w:pPr>
            <w:r w:rsidRPr="00967474">
              <w:rPr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967474">
              <w:rPr>
                <w:sz w:val="18"/>
                <w:szCs w:val="18"/>
              </w:rPr>
              <w:instrText xml:space="preserve"> FORMCHECKBOX </w:instrText>
            </w:r>
            <w:r w:rsidRPr="00967474">
              <w:rPr>
                <w:sz w:val="18"/>
                <w:szCs w:val="18"/>
              </w:rPr>
            </w:r>
            <w:r w:rsidRPr="00967474">
              <w:rPr>
                <w:sz w:val="18"/>
                <w:szCs w:val="18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7C4951" w:rsidRPr="00967474" w:rsidRDefault="007C4951" w:rsidP="00967474">
            <w:pPr>
              <w:spacing w:before="60"/>
              <w:jc w:val="center"/>
              <w:rPr>
                <w:sz w:val="18"/>
                <w:szCs w:val="18"/>
              </w:rPr>
            </w:pPr>
            <w:r w:rsidRPr="00967474">
              <w:rPr>
                <w:sz w:val="18"/>
                <w:szCs w:val="18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967474">
              <w:rPr>
                <w:sz w:val="18"/>
                <w:szCs w:val="18"/>
              </w:rPr>
              <w:instrText xml:space="preserve"> FORMCHECKBOX </w:instrText>
            </w:r>
            <w:r w:rsidRPr="00967474">
              <w:rPr>
                <w:sz w:val="18"/>
                <w:szCs w:val="18"/>
              </w:rPr>
            </w:r>
            <w:r w:rsidRPr="00967474">
              <w:rPr>
                <w:sz w:val="18"/>
                <w:szCs w:val="18"/>
              </w:rPr>
              <w:fldChar w:fldCharType="end"/>
            </w:r>
          </w:p>
        </w:tc>
        <w:tc>
          <w:tcPr>
            <w:tcW w:w="4820" w:type="dxa"/>
          </w:tcPr>
          <w:p w:rsidR="007C4951" w:rsidRDefault="007C4951" w:rsidP="00C377B9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967474">
              <w:rPr>
                <w:sz w:val="24"/>
              </w:rPr>
              <w:t xml:space="preserve"> </w:t>
            </w:r>
            <w:r w:rsidRPr="00967474">
              <w:rPr>
                <w:sz w:val="24"/>
              </w:rPr>
              <w:tab/>
            </w:r>
            <w:r>
              <w:t>Gerüste mit Fußleisten ausstatten</w:t>
            </w:r>
          </w:p>
          <w:p w:rsidR="007C4951" w:rsidRDefault="007C4951" w:rsidP="00C377B9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>
              <w:tab/>
              <w:t>Gefahrenbereiche absperren</w:t>
            </w:r>
          </w:p>
          <w:p w:rsidR="007C4951" w:rsidRDefault="007C4951" w:rsidP="00C377B9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>
              <w:tab/>
              <w:t>nicht unter angehobenen Lasten arbeiten</w:t>
            </w:r>
          </w:p>
          <w:p w:rsidR="007C4951" w:rsidRDefault="007C4951" w:rsidP="00C377B9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>
              <w:tab/>
              <w:t>nicht übereinander arbeiten</w:t>
            </w:r>
          </w:p>
          <w:p w:rsidR="007C4951" w:rsidRPr="000C6E2E" w:rsidRDefault="007C4951" w:rsidP="00C377B9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C377B9">
              <w:t xml:space="preserve"> </w:t>
            </w:r>
            <w:r w:rsidRPr="00C377B9">
              <w:tab/>
            </w:r>
            <w:r>
              <w:t>Schutzhelm und Sicherheitsschuhe, -stiefel S3 oder S5 tragen</w:t>
            </w:r>
          </w:p>
        </w:tc>
        <w:tc>
          <w:tcPr>
            <w:tcW w:w="1417" w:type="dxa"/>
          </w:tcPr>
          <w:p w:rsidR="007C4951" w:rsidRPr="00967474" w:rsidRDefault="007C4951" w:rsidP="00967474">
            <w:pPr>
              <w:spacing w:before="60"/>
              <w:rPr>
                <w:sz w:val="18"/>
                <w:szCs w:val="18"/>
              </w:rPr>
            </w:pPr>
            <w:r w:rsidRPr="00967474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967474">
              <w:rPr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967474">
              <w:rPr>
                <w:sz w:val="18"/>
                <w:szCs w:val="18"/>
              </w:rPr>
              <w:instrText xml:space="preserve"> FORMTEXT </w:instrText>
            </w:r>
            <w:r w:rsidRPr="00967474">
              <w:rPr>
                <w:sz w:val="18"/>
                <w:szCs w:val="18"/>
              </w:rPr>
            </w:r>
            <w:r w:rsidRPr="00967474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967474">
              <w:rPr>
                <w:sz w:val="18"/>
                <w:szCs w:val="18"/>
              </w:rPr>
              <w:fldChar w:fldCharType="end"/>
            </w:r>
            <w:r w:rsidRPr="00967474">
              <w:rPr>
                <w:sz w:val="18"/>
                <w:szCs w:val="18"/>
              </w:rPr>
              <w:t xml:space="preserve"> </w:t>
            </w:r>
          </w:p>
          <w:p w:rsidR="007C4951" w:rsidRPr="00967474" w:rsidRDefault="007C4951" w:rsidP="00967474">
            <w:pPr>
              <w:spacing w:before="60"/>
              <w:rPr>
                <w:sz w:val="18"/>
                <w:szCs w:val="18"/>
              </w:rPr>
            </w:pPr>
            <w:r w:rsidRPr="00967474">
              <w:rPr>
                <w:sz w:val="18"/>
                <w:szCs w:val="18"/>
              </w:rPr>
              <w:t xml:space="preserve">2) </w:t>
            </w:r>
            <w:r w:rsidRPr="00967474">
              <w:rPr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967474">
              <w:rPr>
                <w:sz w:val="18"/>
                <w:szCs w:val="18"/>
              </w:rPr>
              <w:instrText xml:space="preserve"> FORMTEXT </w:instrText>
            </w:r>
            <w:r w:rsidRPr="00967474">
              <w:rPr>
                <w:sz w:val="18"/>
                <w:szCs w:val="18"/>
              </w:rPr>
            </w:r>
            <w:r w:rsidRPr="00967474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967474">
              <w:rPr>
                <w:sz w:val="18"/>
                <w:szCs w:val="18"/>
              </w:rPr>
              <w:fldChar w:fldCharType="end"/>
            </w:r>
          </w:p>
          <w:p w:rsidR="007C4951" w:rsidRPr="00967474" w:rsidRDefault="007C4951" w:rsidP="00967474">
            <w:pPr>
              <w:spacing w:before="60"/>
              <w:rPr>
                <w:sz w:val="20"/>
                <w:szCs w:val="20"/>
              </w:rPr>
            </w:pPr>
            <w:r w:rsidRPr="00967474">
              <w:rPr>
                <w:sz w:val="18"/>
                <w:szCs w:val="18"/>
              </w:rPr>
              <w:t xml:space="preserve">3) </w:t>
            </w:r>
            <w:r w:rsidRPr="00967474">
              <w:rPr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967474">
              <w:rPr>
                <w:sz w:val="18"/>
                <w:szCs w:val="18"/>
              </w:rPr>
              <w:instrText xml:space="preserve"> FORMTEXT </w:instrText>
            </w:r>
            <w:r w:rsidRPr="00967474">
              <w:rPr>
                <w:sz w:val="18"/>
                <w:szCs w:val="18"/>
              </w:rPr>
            </w:r>
            <w:r w:rsidRPr="00967474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967474">
              <w:rPr>
                <w:sz w:val="18"/>
                <w:szCs w:val="18"/>
              </w:rPr>
              <w:fldChar w:fldCharType="end"/>
            </w:r>
          </w:p>
        </w:tc>
        <w:tc>
          <w:tcPr>
            <w:tcW w:w="1418" w:type="dxa"/>
            <w:shd w:val="clear" w:color="auto" w:fill="E6EED7"/>
          </w:tcPr>
          <w:p w:rsidR="007C4951" w:rsidRPr="00967474" w:rsidRDefault="007C4951" w:rsidP="00967474">
            <w:pPr>
              <w:spacing w:before="60"/>
              <w:rPr>
                <w:sz w:val="18"/>
                <w:szCs w:val="18"/>
              </w:rPr>
            </w:pPr>
            <w:r w:rsidRPr="00967474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967474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967474">
              <w:rPr>
                <w:sz w:val="18"/>
                <w:szCs w:val="18"/>
              </w:rPr>
              <w:instrText xml:space="preserve"> FORMTEXT </w:instrText>
            </w:r>
            <w:r w:rsidRPr="00967474">
              <w:rPr>
                <w:sz w:val="18"/>
                <w:szCs w:val="18"/>
              </w:rPr>
            </w:r>
            <w:r w:rsidRPr="00967474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967474">
              <w:rPr>
                <w:sz w:val="18"/>
                <w:szCs w:val="18"/>
              </w:rPr>
              <w:fldChar w:fldCharType="end"/>
            </w:r>
          </w:p>
          <w:p w:rsidR="007C4951" w:rsidRPr="00967474" w:rsidRDefault="007C4951" w:rsidP="00967474">
            <w:pPr>
              <w:spacing w:before="60"/>
              <w:rPr>
                <w:sz w:val="20"/>
                <w:szCs w:val="20"/>
              </w:rPr>
            </w:pPr>
            <w:r w:rsidRPr="00967474">
              <w:rPr>
                <w:sz w:val="18"/>
                <w:szCs w:val="18"/>
              </w:rPr>
              <w:t>2)</w:t>
            </w:r>
            <w:r>
              <w:rPr>
                <w:sz w:val="18"/>
                <w:szCs w:val="18"/>
              </w:rPr>
              <w:t xml:space="preserve"> </w:t>
            </w:r>
            <w:r w:rsidRPr="00967474">
              <w:rPr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967474">
              <w:rPr>
                <w:sz w:val="18"/>
                <w:szCs w:val="18"/>
              </w:rPr>
              <w:instrText xml:space="preserve"> FORMTEXT </w:instrText>
            </w:r>
            <w:r w:rsidRPr="00967474">
              <w:rPr>
                <w:sz w:val="18"/>
                <w:szCs w:val="18"/>
              </w:rPr>
            </w:r>
            <w:r w:rsidRPr="00967474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967474">
              <w:rPr>
                <w:sz w:val="18"/>
                <w:szCs w:val="18"/>
              </w:rPr>
              <w:fldChar w:fldCharType="end"/>
            </w:r>
          </w:p>
        </w:tc>
      </w:tr>
      <w:tr w:rsidR="007C4951" w:rsidTr="00ED7CF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17" w:type="dxa"/>
            <w:shd w:val="clear" w:color="auto" w:fill="F3F3F3"/>
          </w:tcPr>
          <w:p w:rsidR="007C4951" w:rsidRPr="00F01E56" w:rsidRDefault="007C4951" w:rsidP="007C3A0D">
            <w:pPr>
              <w:spacing w:before="60"/>
              <w:rPr>
                <w:rFonts w:cs="Arial"/>
                <w:sz w:val="20"/>
                <w:szCs w:val="20"/>
              </w:rPr>
            </w:pPr>
            <w:r w:rsidRPr="003D48C1">
              <w:rPr>
                <w:rFonts w:cs="Arial"/>
                <w:noProof/>
                <w:sz w:val="20"/>
                <w:szCs w:val="20"/>
              </w:rPr>
              <w:pict>
                <v:shape id="Bild 3" o:spid="_x0000_i1027" type="#_x0000_t75" alt="GefBeu01" style="width:29.25pt;height:29.25pt;visibility:visible">
                  <v:imagedata r:id="rId7" o:title=""/>
                </v:shape>
              </w:pict>
            </w:r>
          </w:p>
        </w:tc>
        <w:tc>
          <w:tcPr>
            <w:tcW w:w="4820" w:type="dxa"/>
          </w:tcPr>
          <w:p w:rsidR="007C4951" w:rsidRPr="00F01E56" w:rsidRDefault="007C4951" w:rsidP="007C3A0D">
            <w:pPr>
              <w:spacing w:before="60"/>
              <w:rPr>
                <w:sz w:val="20"/>
                <w:szCs w:val="20"/>
              </w:rPr>
            </w:pPr>
            <w:r w:rsidRPr="00F01E56">
              <w:rPr>
                <w:sz w:val="20"/>
                <w:szCs w:val="20"/>
              </w:rPr>
              <w:t xml:space="preserve">Ausrutschen, Stürzen, </w:t>
            </w:r>
            <w:r>
              <w:rPr>
                <w:sz w:val="20"/>
                <w:szCs w:val="20"/>
              </w:rPr>
              <w:t>Stolpern, Umknicken</w:t>
            </w:r>
          </w:p>
          <w:p w:rsidR="007C4951" w:rsidRPr="00F01E56" w:rsidRDefault="007C4951" w:rsidP="007C3A0D">
            <w:pPr>
              <w:spacing w:before="60"/>
              <w:rPr>
                <w:sz w:val="20"/>
                <w:szCs w:val="20"/>
              </w:rPr>
            </w:pPr>
          </w:p>
          <w:p w:rsidR="007C4951" w:rsidRPr="00C35364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</w:p>
        </w:tc>
        <w:tc>
          <w:tcPr>
            <w:tcW w:w="850" w:type="dxa"/>
            <w:shd w:val="clear" w:color="auto" w:fill="F3F3F3"/>
          </w:tcPr>
          <w:p w:rsidR="007C4951" w:rsidRPr="00F01E56" w:rsidRDefault="007C4951" w:rsidP="007C3A0D">
            <w:pPr>
              <w:spacing w:before="60"/>
              <w:jc w:val="center"/>
              <w:rPr>
                <w:sz w:val="20"/>
                <w:szCs w:val="20"/>
              </w:rPr>
            </w:pPr>
            <w:r w:rsidRPr="00F01E56">
              <w:rPr>
                <w:sz w:val="20"/>
                <w:szCs w:val="20"/>
              </w:rPr>
              <w:t>(2)</w:t>
            </w:r>
          </w:p>
          <w:bookmarkStart w:id="8" w:name="Text5"/>
          <w:p w:rsidR="007C4951" w:rsidRPr="00F01E56" w:rsidRDefault="007C4951" w:rsidP="007C3A0D">
            <w:pPr>
              <w:spacing w:before="60"/>
              <w:jc w:val="center"/>
              <w:rPr>
                <w:sz w:val="20"/>
                <w:szCs w:val="20"/>
              </w:rPr>
            </w:pPr>
            <w:r w:rsidRPr="00F01E56">
              <w:rPr>
                <w:sz w:val="20"/>
                <w:szCs w:val="2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01E56">
              <w:rPr>
                <w:sz w:val="20"/>
                <w:szCs w:val="20"/>
              </w:rPr>
              <w:instrText xml:space="preserve"> FORMTEXT </w:instrText>
            </w:r>
            <w:r w:rsidRPr="00F01E56">
              <w:rPr>
                <w:sz w:val="20"/>
                <w:szCs w:val="20"/>
              </w:rPr>
            </w:r>
            <w:r w:rsidRPr="00F01E56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Pr="00F01E56">
              <w:rPr>
                <w:sz w:val="20"/>
                <w:szCs w:val="20"/>
              </w:rPr>
              <w:fldChar w:fldCharType="end"/>
            </w:r>
            <w:bookmarkEnd w:id="8"/>
          </w:p>
        </w:tc>
        <w:bookmarkStart w:id="9" w:name="Kontrollkästchen13"/>
        <w:tc>
          <w:tcPr>
            <w:tcW w:w="567" w:type="dxa"/>
            <w:shd w:val="clear" w:color="auto" w:fill="E6EED7"/>
          </w:tcPr>
          <w:p w:rsidR="007C4951" w:rsidRPr="00F01E56" w:rsidRDefault="007C4951" w:rsidP="007C3A0D">
            <w:pPr>
              <w:spacing w:before="60"/>
              <w:jc w:val="center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fldChar w:fldCharType="begin">
                <w:ffData>
                  <w:name w:val="Kontrollkästchen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FORMCHECKBOX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end"/>
            </w:r>
            <w:bookmarkEnd w:id="9"/>
          </w:p>
        </w:tc>
        <w:bookmarkStart w:id="10" w:name="Kontrollkästchen14"/>
        <w:tc>
          <w:tcPr>
            <w:tcW w:w="567" w:type="dxa"/>
            <w:shd w:val="clear" w:color="auto" w:fill="E6EED7"/>
          </w:tcPr>
          <w:p w:rsidR="007C4951" w:rsidRPr="00F01E56" w:rsidRDefault="007C4951" w:rsidP="007C3A0D">
            <w:pPr>
              <w:spacing w:before="60"/>
              <w:jc w:val="center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fldChar w:fldCharType="begin">
                <w:ffData>
                  <w:name w:val="Kontrollkästchen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FORMCHECKBOX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end"/>
            </w:r>
            <w:bookmarkEnd w:id="10"/>
          </w:p>
        </w:tc>
        <w:tc>
          <w:tcPr>
            <w:tcW w:w="4820" w:type="dxa"/>
          </w:tcPr>
          <w:p w:rsidR="007C4951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>
              <w:tab/>
              <w:t>Ordnung halten</w:t>
            </w:r>
          </w:p>
          <w:p w:rsidR="007C4951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>
              <w:tab/>
              <w:t>Auf-/Abstiegshilfen verwenden</w:t>
            </w:r>
          </w:p>
          <w:p w:rsidR="007C4951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C1355A">
              <w:tab/>
            </w:r>
            <w:r>
              <w:t>profilierte Sicherheitsschuhe/-stiefel S2 oder S3 tragen</w:t>
            </w:r>
          </w:p>
          <w:p w:rsidR="007C4951" w:rsidRPr="00E839E7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>
              <w:tab/>
              <w:t>für ausreichende Beleuchtung, Sicht sorgen</w:t>
            </w:r>
          </w:p>
        </w:tc>
        <w:tc>
          <w:tcPr>
            <w:tcW w:w="1417" w:type="dxa"/>
          </w:tcPr>
          <w:p w:rsidR="007C4951" w:rsidRPr="00F01E56" w:rsidRDefault="007C4951" w:rsidP="007C3A0D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  <w:r w:rsidRPr="00F01E56">
              <w:rPr>
                <w:sz w:val="18"/>
                <w:szCs w:val="18"/>
              </w:rPr>
              <w:t xml:space="preserve"> </w:t>
            </w:r>
          </w:p>
          <w:p w:rsidR="007C4951" w:rsidRPr="00F01E56" w:rsidRDefault="007C4951" w:rsidP="007C3A0D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 xml:space="preserve">2)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  <w:p w:rsidR="007C4951" w:rsidRPr="00F01E56" w:rsidRDefault="007C4951" w:rsidP="007C3A0D">
            <w:pPr>
              <w:spacing w:before="60"/>
              <w:rPr>
                <w:sz w:val="20"/>
                <w:szCs w:val="20"/>
              </w:rPr>
            </w:pPr>
            <w:r w:rsidRPr="00F01E56">
              <w:rPr>
                <w:sz w:val="18"/>
                <w:szCs w:val="18"/>
              </w:rPr>
              <w:t xml:space="preserve">3)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1418" w:type="dxa"/>
            <w:shd w:val="clear" w:color="auto" w:fill="E6EED7"/>
          </w:tcPr>
          <w:p w:rsidR="007C4951" w:rsidRPr="00F01E56" w:rsidRDefault="007C4951" w:rsidP="007C3A0D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  <w:p w:rsidR="007C4951" w:rsidRPr="00F01E56" w:rsidRDefault="007C4951" w:rsidP="007C3A0D">
            <w:pPr>
              <w:spacing w:before="60"/>
              <w:rPr>
                <w:sz w:val="20"/>
                <w:szCs w:val="20"/>
              </w:rPr>
            </w:pPr>
            <w:r w:rsidRPr="00F01E56">
              <w:rPr>
                <w:sz w:val="18"/>
                <w:szCs w:val="18"/>
              </w:rPr>
              <w:t>2)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</w:tr>
      <w:tr w:rsidR="007C4951" w:rsidTr="00ED7CFB">
        <w:tc>
          <w:tcPr>
            <w:tcW w:w="817" w:type="dxa"/>
            <w:shd w:val="clear" w:color="auto" w:fill="F3F3F3"/>
          </w:tcPr>
          <w:p w:rsidR="007C4951" w:rsidRPr="00967474" w:rsidRDefault="007C4951" w:rsidP="00967474">
            <w:pPr>
              <w:spacing w:before="60"/>
              <w:rPr>
                <w:rFonts w:cs="Arial"/>
                <w:sz w:val="20"/>
                <w:szCs w:val="20"/>
              </w:rPr>
            </w:pPr>
            <w:r w:rsidRPr="003D48C1">
              <w:rPr>
                <w:rFonts w:cs="Arial"/>
                <w:noProof/>
                <w:sz w:val="20"/>
                <w:szCs w:val="20"/>
              </w:rPr>
              <w:pict>
                <v:shape id="Bild 4" o:spid="_x0000_i1028" type="#_x0000_t75" alt="GefBeu01" style="width:29.25pt;height:29.25pt;visibility:visible">
                  <v:imagedata r:id="rId7" o:title=""/>
                </v:shape>
              </w:pict>
            </w:r>
          </w:p>
        </w:tc>
        <w:tc>
          <w:tcPr>
            <w:tcW w:w="4820" w:type="dxa"/>
          </w:tcPr>
          <w:p w:rsidR="007C4951" w:rsidRPr="00967474" w:rsidRDefault="007C4951" w:rsidP="00967474">
            <w:pPr>
              <w:spacing w:before="60"/>
              <w:rPr>
                <w:sz w:val="20"/>
                <w:szCs w:val="20"/>
              </w:rPr>
            </w:pPr>
            <w:r w:rsidRPr="00967474">
              <w:rPr>
                <w:sz w:val="20"/>
                <w:szCs w:val="20"/>
              </w:rPr>
              <w:t>Getroffen werden von wegfliegenden Teilen</w:t>
            </w:r>
          </w:p>
          <w:p w:rsidR="007C4951" w:rsidRPr="00F71669" w:rsidRDefault="007C4951" w:rsidP="00B71577">
            <w:pPr>
              <w:rPr>
                <w:sz w:val="18"/>
                <w:szCs w:val="18"/>
              </w:rPr>
            </w:pPr>
          </w:p>
          <w:p w:rsidR="007C4951" w:rsidRPr="00237154" w:rsidRDefault="007C4951" w:rsidP="00C377B9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749" w:hanging="340"/>
            </w:pPr>
          </w:p>
        </w:tc>
        <w:tc>
          <w:tcPr>
            <w:tcW w:w="850" w:type="dxa"/>
            <w:shd w:val="clear" w:color="auto" w:fill="F3F3F3"/>
          </w:tcPr>
          <w:p w:rsidR="007C4951" w:rsidRPr="00967474" w:rsidRDefault="007C4951" w:rsidP="00967474">
            <w:pPr>
              <w:spacing w:before="60"/>
              <w:jc w:val="center"/>
              <w:rPr>
                <w:sz w:val="20"/>
                <w:szCs w:val="20"/>
              </w:rPr>
            </w:pPr>
            <w:r w:rsidRPr="00967474">
              <w:rPr>
                <w:sz w:val="20"/>
                <w:szCs w:val="20"/>
              </w:rPr>
              <w:t>(3)</w:t>
            </w:r>
          </w:p>
          <w:p w:rsidR="007C4951" w:rsidRPr="00967474" w:rsidRDefault="007C4951" w:rsidP="00967474">
            <w:pPr>
              <w:spacing w:before="60"/>
              <w:jc w:val="center"/>
              <w:rPr>
                <w:sz w:val="20"/>
                <w:szCs w:val="20"/>
              </w:rPr>
            </w:pPr>
            <w:r w:rsidRPr="00967474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967474">
              <w:rPr>
                <w:sz w:val="20"/>
                <w:szCs w:val="20"/>
              </w:rPr>
              <w:instrText xml:space="preserve"> FORMTEXT </w:instrText>
            </w:r>
            <w:r w:rsidRPr="00967474">
              <w:rPr>
                <w:sz w:val="20"/>
                <w:szCs w:val="20"/>
              </w:rPr>
            </w:r>
            <w:r w:rsidRPr="00967474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Pr="00967474">
              <w:rPr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7C4951" w:rsidRPr="00967474" w:rsidRDefault="007C4951" w:rsidP="00967474">
            <w:pPr>
              <w:spacing w:before="60"/>
              <w:jc w:val="center"/>
              <w:rPr>
                <w:sz w:val="18"/>
                <w:szCs w:val="18"/>
              </w:rPr>
            </w:pPr>
            <w:r w:rsidRPr="00967474">
              <w:rPr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967474">
              <w:rPr>
                <w:sz w:val="18"/>
                <w:szCs w:val="18"/>
              </w:rPr>
              <w:instrText xml:space="preserve"> FORMCHECKBOX </w:instrText>
            </w:r>
            <w:r w:rsidRPr="00967474">
              <w:rPr>
                <w:sz w:val="18"/>
                <w:szCs w:val="18"/>
              </w:rPr>
            </w:r>
            <w:r w:rsidRPr="00967474">
              <w:rPr>
                <w:sz w:val="18"/>
                <w:szCs w:val="18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7C4951" w:rsidRPr="00967474" w:rsidRDefault="007C4951" w:rsidP="00967474">
            <w:pPr>
              <w:spacing w:before="60"/>
              <w:jc w:val="center"/>
              <w:rPr>
                <w:sz w:val="18"/>
                <w:szCs w:val="18"/>
              </w:rPr>
            </w:pPr>
            <w:r w:rsidRPr="00967474">
              <w:rPr>
                <w:sz w:val="18"/>
                <w:szCs w:val="18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967474">
              <w:rPr>
                <w:sz w:val="18"/>
                <w:szCs w:val="18"/>
              </w:rPr>
              <w:instrText xml:space="preserve"> FORMCHECKBOX </w:instrText>
            </w:r>
            <w:r w:rsidRPr="00967474">
              <w:rPr>
                <w:sz w:val="18"/>
                <w:szCs w:val="18"/>
              </w:rPr>
            </w:r>
            <w:r w:rsidRPr="00967474">
              <w:rPr>
                <w:sz w:val="18"/>
                <w:szCs w:val="18"/>
              </w:rPr>
              <w:fldChar w:fldCharType="end"/>
            </w:r>
          </w:p>
        </w:tc>
        <w:tc>
          <w:tcPr>
            <w:tcW w:w="4820" w:type="dxa"/>
          </w:tcPr>
          <w:p w:rsidR="007C4951" w:rsidRPr="006E11D2" w:rsidRDefault="007C4951" w:rsidP="00AF67DF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6E11D2">
              <w:t>▪</w:t>
            </w:r>
            <w:r w:rsidRPr="006E11D2">
              <w:tab/>
              <w:t xml:space="preserve">Sicherungseinrichtungen der Maschinen und Geräte </w:t>
            </w:r>
            <w:r w:rsidRPr="006E11D2">
              <w:tab/>
              <w:t>benutzen</w:t>
            </w:r>
          </w:p>
          <w:p w:rsidR="007C4951" w:rsidRPr="006E11D2" w:rsidRDefault="007C4951" w:rsidP="00AF67DF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>
              <w:t>▪</w:t>
            </w:r>
            <w:r>
              <w:tab/>
              <w:t>g</w:t>
            </w:r>
            <w:r w:rsidRPr="006E11D2">
              <w:t xml:space="preserve">eeignete </w:t>
            </w:r>
            <w:r>
              <w:t xml:space="preserve">Werkzeuge (z. B. Vorschlaghammer) </w:t>
            </w:r>
            <w:r w:rsidRPr="006E11D2">
              <w:t xml:space="preserve">benutzen  </w:t>
            </w:r>
          </w:p>
          <w:p w:rsidR="007C4951" w:rsidRDefault="007C4951" w:rsidP="00AF67DF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6E11D2">
              <w:t>▪</w:t>
            </w:r>
            <w:r w:rsidRPr="006E11D2">
              <w:tab/>
              <w:t>Handwerkzeuge regelmäßig prüfen</w:t>
            </w:r>
            <w:r>
              <w:t xml:space="preserve"> (Sitz des Hammerkopfes)</w:t>
            </w:r>
          </w:p>
          <w:p w:rsidR="007C4951" w:rsidRPr="000C6E2E" w:rsidRDefault="007C4951" w:rsidP="00AF67DF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E839E7">
              <w:t xml:space="preserve"> </w:t>
            </w:r>
            <w:r w:rsidRPr="00E839E7">
              <w:tab/>
              <w:t>Schutzbrille benutzen</w:t>
            </w:r>
          </w:p>
        </w:tc>
        <w:tc>
          <w:tcPr>
            <w:tcW w:w="1417" w:type="dxa"/>
          </w:tcPr>
          <w:p w:rsidR="007C4951" w:rsidRPr="00967474" w:rsidRDefault="007C4951" w:rsidP="00967474">
            <w:pPr>
              <w:spacing w:before="60"/>
              <w:rPr>
                <w:sz w:val="18"/>
                <w:szCs w:val="18"/>
              </w:rPr>
            </w:pPr>
            <w:r w:rsidRPr="00967474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967474">
              <w:rPr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967474">
              <w:rPr>
                <w:sz w:val="18"/>
                <w:szCs w:val="18"/>
              </w:rPr>
              <w:instrText xml:space="preserve"> FORMTEXT </w:instrText>
            </w:r>
            <w:r w:rsidRPr="00967474">
              <w:rPr>
                <w:sz w:val="18"/>
                <w:szCs w:val="18"/>
              </w:rPr>
            </w:r>
            <w:r w:rsidRPr="00967474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967474">
              <w:rPr>
                <w:sz w:val="18"/>
                <w:szCs w:val="18"/>
              </w:rPr>
              <w:fldChar w:fldCharType="end"/>
            </w:r>
            <w:r w:rsidRPr="00967474">
              <w:rPr>
                <w:sz w:val="18"/>
                <w:szCs w:val="18"/>
              </w:rPr>
              <w:t xml:space="preserve"> </w:t>
            </w:r>
          </w:p>
          <w:p w:rsidR="007C4951" w:rsidRPr="00967474" w:rsidRDefault="007C4951" w:rsidP="00967474">
            <w:pPr>
              <w:spacing w:before="60"/>
              <w:rPr>
                <w:sz w:val="18"/>
                <w:szCs w:val="18"/>
              </w:rPr>
            </w:pPr>
            <w:r w:rsidRPr="00967474">
              <w:rPr>
                <w:sz w:val="18"/>
                <w:szCs w:val="18"/>
              </w:rPr>
              <w:t xml:space="preserve">2) </w:t>
            </w:r>
            <w:r w:rsidRPr="00967474">
              <w:rPr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967474">
              <w:rPr>
                <w:sz w:val="18"/>
                <w:szCs w:val="18"/>
              </w:rPr>
              <w:instrText xml:space="preserve"> FORMTEXT </w:instrText>
            </w:r>
            <w:r w:rsidRPr="00967474">
              <w:rPr>
                <w:sz w:val="18"/>
                <w:szCs w:val="18"/>
              </w:rPr>
            </w:r>
            <w:r w:rsidRPr="00967474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967474">
              <w:rPr>
                <w:sz w:val="18"/>
                <w:szCs w:val="18"/>
              </w:rPr>
              <w:fldChar w:fldCharType="end"/>
            </w:r>
          </w:p>
          <w:p w:rsidR="007C4951" w:rsidRPr="00967474" w:rsidRDefault="007C4951" w:rsidP="00967474">
            <w:pPr>
              <w:spacing w:before="60"/>
              <w:rPr>
                <w:sz w:val="20"/>
                <w:szCs w:val="20"/>
              </w:rPr>
            </w:pPr>
            <w:r w:rsidRPr="00967474">
              <w:rPr>
                <w:sz w:val="18"/>
                <w:szCs w:val="18"/>
              </w:rPr>
              <w:t xml:space="preserve">3) </w:t>
            </w:r>
            <w:r w:rsidRPr="00967474">
              <w:rPr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967474">
              <w:rPr>
                <w:sz w:val="18"/>
                <w:szCs w:val="18"/>
              </w:rPr>
              <w:instrText xml:space="preserve"> FORMTEXT </w:instrText>
            </w:r>
            <w:r w:rsidRPr="00967474">
              <w:rPr>
                <w:sz w:val="18"/>
                <w:szCs w:val="18"/>
              </w:rPr>
            </w:r>
            <w:r w:rsidRPr="00967474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967474">
              <w:rPr>
                <w:sz w:val="18"/>
                <w:szCs w:val="18"/>
              </w:rPr>
              <w:fldChar w:fldCharType="end"/>
            </w:r>
          </w:p>
        </w:tc>
        <w:tc>
          <w:tcPr>
            <w:tcW w:w="1418" w:type="dxa"/>
            <w:shd w:val="clear" w:color="auto" w:fill="E6EED7"/>
          </w:tcPr>
          <w:p w:rsidR="007C4951" w:rsidRPr="00967474" w:rsidRDefault="007C4951" w:rsidP="00967474">
            <w:pPr>
              <w:spacing w:before="60"/>
              <w:rPr>
                <w:sz w:val="18"/>
                <w:szCs w:val="18"/>
              </w:rPr>
            </w:pPr>
            <w:r w:rsidRPr="00967474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967474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967474">
              <w:rPr>
                <w:sz w:val="18"/>
                <w:szCs w:val="18"/>
              </w:rPr>
              <w:instrText xml:space="preserve"> FORMTEXT </w:instrText>
            </w:r>
            <w:r w:rsidRPr="00967474">
              <w:rPr>
                <w:sz w:val="18"/>
                <w:szCs w:val="18"/>
              </w:rPr>
            </w:r>
            <w:r w:rsidRPr="00967474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967474">
              <w:rPr>
                <w:sz w:val="18"/>
                <w:szCs w:val="18"/>
              </w:rPr>
              <w:fldChar w:fldCharType="end"/>
            </w:r>
          </w:p>
          <w:p w:rsidR="007C4951" w:rsidRPr="00967474" w:rsidRDefault="007C4951" w:rsidP="00967474">
            <w:pPr>
              <w:spacing w:before="60"/>
              <w:rPr>
                <w:sz w:val="20"/>
                <w:szCs w:val="20"/>
              </w:rPr>
            </w:pPr>
            <w:r w:rsidRPr="00967474">
              <w:rPr>
                <w:sz w:val="18"/>
                <w:szCs w:val="18"/>
              </w:rPr>
              <w:t>2)</w:t>
            </w:r>
            <w:r>
              <w:rPr>
                <w:sz w:val="18"/>
                <w:szCs w:val="18"/>
              </w:rPr>
              <w:t xml:space="preserve"> </w:t>
            </w:r>
            <w:r w:rsidRPr="00967474">
              <w:rPr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967474">
              <w:rPr>
                <w:sz w:val="18"/>
                <w:szCs w:val="18"/>
              </w:rPr>
              <w:instrText xml:space="preserve"> FORMTEXT </w:instrText>
            </w:r>
            <w:r w:rsidRPr="00967474">
              <w:rPr>
                <w:sz w:val="18"/>
                <w:szCs w:val="18"/>
              </w:rPr>
            </w:r>
            <w:r w:rsidRPr="00967474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967474">
              <w:rPr>
                <w:sz w:val="18"/>
                <w:szCs w:val="18"/>
              </w:rPr>
              <w:fldChar w:fldCharType="end"/>
            </w:r>
          </w:p>
        </w:tc>
      </w:tr>
      <w:tr w:rsidR="007C4951" w:rsidRPr="00927736" w:rsidTr="00ED7CFB">
        <w:tc>
          <w:tcPr>
            <w:tcW w:w="817" w:type="dxa"/>
            <w:shd w:val="clear" w:color="auto" w:fill="F3F3F3"/>
          </w:tcPr>
          <w:p w:rsidR="007C4951" w:rsidRPr="00927736" w:rsidRDefault="007C4951" w:rsidP="00B959BF">
            <w:pPr>
              <w:spacing w:before="60"/>
              <w:rPr>
                <w:rFonts w:cs="Arial"/>
                <w:strike/>
                <w:sz w:val="20"/>
                <w:szCs w:val="20"/>
              </w:rPr>
            </w:pPr>
            <w:r w:rsidRPr="003D48C1">
              <w:rPr>
                <w:rFonts w:cs="Arial"/>
                <w:strike/>
                <w:noProof/>
                <w:sz w:val="20"/>
                <w:szCs w:val="20"/>
              </w:rPr>
              <w:pict>
                <v:shape id="Bild 5" o:spid="_x0000_i1029" type="#_x0000_t75" alt="GefBeu01" style="width:29.25pt;height:29.25pt;visibility:visible">
                  <v:imagedata r:id="rId7" o:title=""/>
                </v:shape>
              </w:pict>
            </w:r>
          </w:p>
        </w:tc>
        <w:tc>
          <w:tcPr>
            <w:tcW w:w="4820" w:type="dxa"/>
          </w:tcPr>
          <w:p w:rsidR="007C4951" w:rsidRPr="00997653" w:rsidRDefault="007C4951" w:rsidP="00B959BF">
            <w:pPr>
              <w:spacing w:before="60"/>
              <w:rPr>
                <w:sz w:val="20"/>
                <w:szCs w:val="20"/>
              </w:rPr>
            </w:pPr>
            <w:r w:rsidRPr="00997653">
              <w:rPr>
                <w:sz w:val="20"/>
                <w:szCs w:val="20"/>
              </w:rPr>
              <w:t>Absturz von erhöhten Arbeitsplätzen</w:t>
            </w:r>
          </w:p>
          <w:p w:rsidR="007C4951" w:rsidRPr="00927736" w:rsidRDefault="007C4951" w:rsidP="00F71669">
            <w:pPr>
              <w:spacing w:before="60"/>
              <w:rPr>
                <w:strike/>
                <w:sz w:val="18"/>
                <w:szCs w:val="18"/>
              </w:rPr>
            </w:pPr>
          </w:p>
          <w:p w:rsidR="007C4951" w:rsidRPr="00927736" w:rsidRDefault="007C4951" w:rsidP="00F71669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  <w:rPr>
                <w:strike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F3F3F3"/>
          </w:tcPr>
          <w:p w:rsidR="007C4951" w:rsidRPr="00997653" w:rsidRDefault="007C4951" w:rsidP="00B959BF">
            <w:pPr>
              <w:spacing w:before="60"/>
              <w:jc w:val="center"/>
              <w:rPr>
                <w:sz w:val="20"/>
                <w:szCs w:val="20"/>
              </w:rPr>
            </w:pPr>
            <w:r w:rsidRPr="00997653">
              <w:rPr>
                <w:sz w:val="20"/>
                <w:szCs w:val="20"/>
              </w:rPr>
              <w:t>(3)</w:t>
            </w:r>
          </w:p>
          <w:p w:rsidR="007C4951" w:rsidRPr="00927736" w:rsidRDefault="007C4951" w:rsidP="00B959BF">
            <w:pPr>
              <w:spacing w:before="60"/>
              <w:jc w:val="center"/>
              <w:rPr>
                <w:strike/>
                <w:sz w:val="20"/>
                <w:szCs w:val="20"/>
              </w:rPr>
            </w:pPr>
            <w:r w:rsidRPr="00997653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997653">
              <w:rPr>
                <w:sz w:val="20"/>
                <w:szCs w:val="20"/>
              </w:rPr>
              <w:instrText xml:space="preserve"> FORMTEXT </w:instrText>
            </w:r>
            <w:r w:rsidRPr="00997653">
              <w:rPr>
                <w:sz w:val="20"/>
                <w:szCs w:val="20"/>
              </w:rPr>
            </w:r>
            <w:r w:rsidRPr="00997653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Pr="00997653">
              <w:rPr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7C4951" w:rsidRPr="00997653" w:rsidRDefault="007C4951" w:rsidP="00B959BF">
            <w:pPr>
              <w:spacing w:before="60"/>
              <w:jc w:val="center"/>
              <w:rPr>
                <w:sz w:val="18"/>
                <w:szCs w:val="18"/>
              </w:rPr>
            </w:pPr>
            <w:r w:rsidRPr="00997653">
              <w:rPr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997653">
              <w:rPr>
                <w:sz w:val="18"/>
                <w:szCs w:val="18"/>
              </w:rPr>
              <w:instrText xml:space="preserve"> FORMCHECKBOX </w:instrText>
            </w:r>
            <w:r w:rsidRPr="00997653">
              <w:rPr>
                <w:sz w:val="18"/>
                <w:szCs w:val="18"/>
              </w:rPr>
            </w:r>
            <w:r w:rsidRPr="00997653">
              <w:rPr>
                <w:sz w:val="18"/>
                <w:szCs w:val="18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7C4951" w:rsidRPr="00997653" w:rsidRDefault="007C4951" w:rsidP="00B959BF">
            <w:pPr>
              <w:spacing w:before="60"/>
              <w:jc w:val="center"/>
              <w:rPr>
                <w:sz w:val="18"/>
                <w:szCs w:val="18"/>
              </w:rPr>
            </w:pPr>
            <w:r w:rsidRPr="00997653">
              <w:rPr>
                <w:sz w:val="18"/>
                <w:szCs w:val="18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997653">
              <w:rPr>
                <w:sz w:val="18"/>
                <w:szCs w:val="18"/>
              </w:rPr>
              <w:instrText xml:space="preserve"> FORMCHECKBOX </w:instrText>
            </w:r>
            <w:r w:rsidRPr="00997653">
              <w:rPr>
                <w:sz w:val="18"/>
                <w:szCs w:val="18"/>
              </w:rPr>
            </w:r>
            <w:r w:rsidRPr="00997653">
              <w:rPr>
                <w:sz w:val="18"/>
                <w:szCs w:val="18"/>
              </w:rPr>
              <w:fldChar w:fldCharType="end"/>
            </w:r>
          </w:p>
        </w:tc>
        <w:tc>
          <w:tcPr>
            <w:tcW w:w="4820" w:type="dxa"/>
          </w:tcPr>
          <w:p w:rsidR="007C4951" w:rsidRPr="00997653" w:rsidRDefault="007C4951" w:rsidP="00C377B9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997653">
              <w:t xml:space="preserve">▪ </w:t>
            </w:r>
            <w:r w:rsidRPr="00997653">
              <w:tab/>
              <w:t xml:space="preserve">Gerüste, Fangnetze, Hubarbeitskörbe, Arbeitsplattformen </w:t>
            </w:r>
            <w:r w:rsidRPr="00997653">
              <w:tab/>
              <w:t>benutzen</w:t>
            </w:r>
          </w:p>
          <w:p w:rsidR="007C4951" w:rsidRPr="00997653" w:rsidRDefault="007C4951" w:rsidP="00C377B9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997653">
              <w:t>▪</w:t>
            </w:r>
            <w:r w:rsidRPr="00997653">
              <w:tab/>
              <w:t>geeignete Aufstiege nutzen gegen Abrutschen sichern</w:t>
            </w:r>
          </w:p>
        </w:tc>
        <w:tc>
          <w:tcPr>
            <w:tcW w:w="1417" w:type="dxa"/>
          </w:tcPr>
          <w:p w:rsidR="007C4951" w:rsidRPr="00997653" w:rsidRDefault="007C4951" w:rsidP="00B959BF">
            <w:pPr>
              <w:spacing w:before="60"/>
              <w:rPr>
                <w:sz w:val="18"/>
                <w:szCs w:val="18"/>
              </w:rPr>
            </w:pPr>
            <w:r w:rsidRPr="00997653">
              <w:rPr>
                <w:sz w:val="18"/>
                <w:szCs w:val="18"/>
              </w:rPr>
              <w:t xml:space="preserve">1) </w:t>
            </w:r>
            <w:r w:rsidRPr="00997653">
              <w:rPr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997653">
              <w:rPr>
                <w:sz w:val="18"/>
                <w:szCs w:val="18"/>
              </w:rPr>
              <w:instrText xml:space="preserve"> FORMTEXT </w:instrText>
            </w:r>
            <w:r w:rsidRPr="00997653">
              <w:rPr>
                <w:sz w:val="18"/>
                <w:szCs w:val="18"/>
              </w:rPr>
            </w:r>
            <w:r w:rsidRPr="00997653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997653">
              <w:rPr>
                <w:sz w:val="18"/>
                <w:szCs w:val="18"/>
              </w:rPr>
              <w:fldChar w:fldCharType="end"/>
            </w:r>
            <w:r w:rsidRPr="00997653">
              <w:rPr>
                <w:sz w:val="18"/>
                <w:szCs w:val="18"/>
              </w:rPr>
              <w:t xml:space="preserve"> </w:t>
            </w:r>
          </w:p>
          <w:p w:rsidR="007C4951" w:rsidRPr="00997653" w:rsidRDefault="007C4951" w:rsidP="00B959BF">
            <w:pPr>
              <w:spacing w:before="60"/>
              <w:rPr>
                <w:sz w:val="18"/>
                <w:szCs w:val="18"/>
              </w:rPr>
            </w:pPr>
            <w:r w:rsidRPr="00997653">
              <w:rPr>
                <w:sz w:val="18"/>
                <w:szCs w:val="18"/>
              </w:rPr>
              <w:t xml:space="preserve">2) </w:t>
            </w:r>
            <w:r w:rsidRPr="00997653">
              <w:rPr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997653">
              <w:rPr>
                <w:sz w:val="18"/>
                <w:szCs w:val="18"/>
              </w:rPr>
              <w:instrText xml:space="preserve"> FORMTEXT </w:instrText>
            </w:r>
            <w:r w:rsidRPr="00997653">
              <w:rPr>
                <w:sz w:val="18"/>
                <w:szCs w:val="18"/>
              </w:rPr>
            </w:r>
            <w:r w:rsidRPr="00997653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997653">
              <w:rPr>
                <w:sz w:val="18"/>
                <w:szCs w:val="18"/>
              </w:rPr>
              <w:fldChar w:fldCharType="end"/>
            </w:r>
          </w:p>
          <w:p w:rsidR="007C4951" w:rsidRPr="00997653" w:rsidRDefault="007C4951" w:rsidP="00B959BF">
            <w:pPr>
              <w:spacing w:before="60"/>
              <w:rPr>
                <w:sz w:val="18"/>
                <w:szCs w:val="18"/>
              </w:rPr>
            </w:pPr>
            <w:r w:rsidRPr="00997653">
              <w:rPr>
                <w:sz w:val="18"/>
                <w:szCs w:val="18"/>
              </w:rPr>
              <w:t xml:space="preserve">3) </w:t>
            </w:r>
            <w:r w:rsidRPr="00997653">
              <w:rPr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997653">
              <w:rPr>
                <w:sz w:val="18"/>
                <w:szCs w:val="18"/>
              </w:rPr>
              <w:instrText xml:space="preserve"> FORMTEXT </w:instrText>
            </w:r>
            <w:r w:rsidRPr="00997653">
              <w:rPr>
                <w:sz w:val="18"/>
                <w:szCs w:val="18"/>
              </w:rPr>
            </w:r>
            <w:r w:rsidRPr="00997653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997653">
              <w:rPr>
                <w:sz w:val="18"/>
                <w:szCs w:val="18"/>
              </w:rPr>
              <w:fldChar w:fldCharType="end"/>
            </w:r>
          </w:p>
        </w:tc>
        <w:tc>
          <w:tcPr>
            <w:tcW w:w="1418" w:type="dxa"/>
            <w:shd w:val="clear" w:color="auto" w:fill="E6EED7"/>
          </w:tcPr>
          <w:p w:rsidR="007C4951" w:rsidRPr="00997653" w:rsidRDefault="007C4951" w:rsidP="00B959BF">
            <w:pPr>
              <w:spacing w:before="60"/>
              <w:rPr>
                <w:sz w:val="18"/>
                <w:szCs w:val="18"/>
              </w:rPr>
            </w:pPr>
            <w:r w:rsidRPr="00997653">
              <w:rPr>
                <w:sz w:val="18"/>
                <w:szCs w:val="18"/>
              </w:rPr>
              <w:t xml:space="preserve">1) </w:t>
            </w:r>
            <w:r w:rsidRPr="00997653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997653">
              <w:rPr>
                <w:sz w:val="18"/>
                <w:szCs w:val="18"/>
              </w:rPr>
              <w:instrText xml:space="preserve"> FORMTEXT </w:instrText>
            </w:r>
            <w:r w:rsidRPr="00997653">
              <w:rPr>
                <w:sz w:val="18"/>
                <w:szCs w:val="18"/>
              </w:rPr>
            </w:r>
            <w:r w:rsidRPr="00997653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997653">
              <w:rPr>
                <w:sz w:val="18"/>
                <w:szCs w:val="18"/>
              </w:rPr>
              <w:fldChar w:fldCharType="end"/>
            </w:r>
          </w:p>
          <w:p w:rsidR="007C4951" w:rsidRPr="00997653" w:rsidRDefault="007C4951" w:rsidP="00B959BF">
            <w:pPr>
              <w:spacing w:before="60"/>
              <w:rPr>
                <w:sz w:val="18"/>
                <w:szCs w:val="18"/>
              </w:rPr>
            </w:pPr>
            <w:r w:rsidRPr="00997653">
              <w:rPr>
                <w:sz w:val="18"/>
                <w:szCs w:val="18"/>
              </w:rPr>
              <w:t xml:space="preserve">2) </w:t>
            </w:r>
            <w:r w:rsidRPr="00997653">
              <w:rPr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997653">
              <w:rPr>
                <w:sz w:val="18"/>
                <w:szCs w:val="18"/>
              </w:rPr>
              <w:instrText xml:space="preserve"> FORMTEXT </w:instrText>
            </w:r>
            <w:r w:rsidRPr="00997653">
              <w:rPr>
                <w:sz w:val="18"/>
                <w:szCs w:val="18"/>
              </w:rPr>
            </w:r>
            <w:r w:rsidRPr="00997653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997653">
              <w:rPr>
                <w:sz w:val="18"/>
                <w:szCs w:val="18"/>
              </w:rPr>
              <w:fldChar w:fldCharType="end"/>
            </w:r>
          </w:p>
        </w:tc>
      </w:tr>
      <w:tr w:rsidR="007C4951" w:rsidTr="007C3A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17" w:type="dxa"/>
            <w:shd w:val="clear" w:color="auto" w:fill="F3F3F3"/>
          </w:tcPr>
          <w:p w:rsidR="007C4951" w:rsidRPr="00F01E56" w:rsidRDefault="007C4951" w:rsidP="007C3A0D">
            <w:pPr>
              <w:spacing w:before="60"/>
              <w:rPr>
                <w:rFonts w:cs="Arial"/>
                <w:sz w:val="20"/>
                <w:szCs w:val="20"/>
              </w:rPr>
            </w:pPr>
            <w:r w:rsidRPr="003D48C1">
              <w:rPr>
                <w:rFonts w:cs="Arial"/>
                <w:noProof/>
                <w:sz w:val="20"/>
                <w:szCs w:val="20"/>
              </w:rPr>
              <w:pict>
                <v:shape id="Bild 16" o:spid="_x0000_i1030" type="#_x0000_t75" alt="GefBeu09" style="width:29.25pt;height:29.25pt;visibility:visible">
                  <v:imagedata r:id="rId8" o:title=""/>
                </v:shape>
              </w:pict>
            </w:r>
          </w:p>
        </w:tc>
        <w:tc>
          <w:tcPr>
            <w:tcW w:w="4820" w:type="dxa"/>
          </w:tcPr>
          <w:p w:rsidR="007C4951" w:rsidRPr="00F01E56" w:rsidRDefault="007C4951" w:rsidP="007C3A0D">
            <w:pPr>
              <w:spacing w:before="60"/>
              <w:rPr>
                <w:sz w:val="20"/>
                <w:szCs w:val="20"/>
              </w:rPr>
            </w:pPr>
            <w:r w:rsidRPr="00F01E56">
              <w:rPr>
                <w:sz w:val="20"/>
                <w:szCs w:val="20"/>
              </w:rPr>
              <w:t>Heben und Tragen von Lasten</w:t>
            </w:r>
          </w:p>
          <w:p w:rsidR="007C4951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</w:pPr>
          </w:p>
          <w:p w:rsidR="007C4951" w:rsidRPr="001C6CEC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</w:p>
        </w:tc>
        <w:tc>
          <w:tcPr>
            <w:tcW w:w="850" w:type="dxa"/>
            <w:shd w:val="clear" w:color="auto" w:fill="F3F3F3"/>
          </w:tcPr>
          <w:p w:rsidR="007C4951" w:rsidRPr="00F01E56" w:rsidRDefault="007C4951" w:rsidP="007C3A0D">
            <w:pPr>
              <w:spacing w:before="60"/>
              <w:jc w:val="center"/>
              <w:rPr>
                <w:sz w:val="20"/>
                <w:szCs w:val="20"/>
              </w:rPr>
            </w:pPr>
            <w:r w:rsidRPr="00F01E56">
              <w:rPr>
                <w:sz w:val="20"/>
                <w:szCs w:val="20"/>
              </w:rPr>
              <w:t>(2)</w:t>
            </w:r>
          </w:p>
          <w:p w:rsidR="007C4951" w:rsidRPr="00F01E56" w:rsidRDefault="007C4951" w:rsidP="007C3A0D">
            <w:pPr>
              <w:spacing w:before="60"/>
              <w:jc w:val="center"/>
              <w:rPr>
                <w:sz w:val="20"/>
                <w:szCs w:val="20"/>
              </w:rPr>
            </w:pPr>
            <w:r w:rsidRPr="00F01E56">
              <w:rPr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F01E56">
              <w:rPr>
                <w:sz w:val="20"/>
                <w:szCs w:val="20"/>
              </w:rPr>
              <w:instrText xml:space="preserve"> FORMTEXT </w:instrText>
            </w:r>
            <w:r w:rsidRPr="00F01E56">
              <w:rPr>
                <w:sz w:val="20"/>
                <w:szCs w:val="20"/>
              </w:rPr>
            </w:r>
            <w:r w:rsidRPr="00F01E56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Pr="00F01E56">
              <w:rPr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7C4951" w:rsidRPr="00F01E56" w:rsidRDefault="007C4951" w:rsidP="007C3A0D">
            <w:pPr>
              <w:spacing w:before="60"/>
              <w:jc w:val="center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fldChar w:fldCharType="begin">
                <w:ffData>
                  <w:name w:val="Kontrollkästchen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FORMCHECKBOX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7C4951" w:rsidRPr="00F01E56" w:rsidRDefault="007C4951" w:rsidP="007C3A0D">
            <w:pPr>
              <w:spacing w:before="60"/>
              <w:jc w:val="center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fldChar w:fldCharType="begin">
                <w:ffData>
                  <w:name w:val="Kontrollkästchen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FORMCHECKBOX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4820" w:type="dxa"/>
          </w:tcPr>
          <w:p w:rsidR="007C4951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>
              <w:tab/>
              <w:t>Arbeiten mechanisieren</w:t>
            </w:r>
          </w:p>
          <w:p w:rsidR="007C4951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EA5D61">
              <w:tab/>
            </w:r>
            <w:r>
              <w:t>Hebe- und Traghilfen verwenden</w:t>
            </w:r>
          </w:p>
          <w:p w:rsidR="007C4951" w:rsidRPr="00E839E7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E839E7">
              <w:t xml:space="preserve"> </w:t>
            </w:r>
            <w:r w:rsidRPr="00E839E7">
              <w:tab/>
              <w:t>organisatorische Maßnahmen (Tätigkeitswechsel)</w:t>
            </w:r>
          </w:p>
        </w:tc>
        <w:tc>
          <w:tcPr>
            <w:tcW w:w="1417" w:type="dxa"/>
          </w:tcPr>
          <w:p w:rsidR="007C4951" w:rsidRPr="00F01E56" w:rsidRDefault="007C4951" w:rsidP="007C3A0D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  <w:r w:rsidRPr="00F01E56">
              <w:rPr>
                <w:sz w:val="18"/>
                <w:szCs w:val="18"/>
              </w:rPr>
              <w:t xml:space="preserve"> </w:t>
            </w:r>
          </w:p>
          <w:p w:rsidR="007C4951" w:rsidRPr="00F01E56" w:rsidRDefault="007C4951" w:rsidP="007C3A0D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 xml:space="preserve">2)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  <w:p w:rsidR="007C4951" w:rsidRPr="00F01E56" w:rsidRDefault="007C4951" w:rsidP="007C3A0D">
            <w:pPr>
              <w:spacing w:before="60"/>
              <w:rPr>
                <w:sz w:val="20"/>
                <w:szCs w:val="20"/>
              </w:rPr>
            </w:pPr>
            <w:r w:rsidRPr="00F01E56">
              <w:rPr>
                <w:sz w:val="18"/>
                <w:szCs w:val="18"/>
              </w:rPr>
              <w:t xml:space="preserve">3)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1418" w:type="dxa"/>
            <w:shd w:val="clear" w:color="auto" w:fill="E6EED7"/>
          </w:tcPr>
          <w:p w:rsidR="007C4951" w:rsidRPr="00F01E56" w:rsidRDefault="007C4951" w:rsidP="007C3A0D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  <w:p w:rsidR="007C4951" w:rsidRPr="00F01E56" w:rsidRDefault="007C4951" w:rsidP="007C3A0D">
            <w:pPr>
              <w:spacing w:before="60"/>
              <w:rPr>
                <w:sz w:val="20"/>
                <w:szCs w:val="20"/>
              </w:rPr>
            </w:pPr>
            <w:r w:rsidRPr="00F01E56">
              <w:rPr>
                <w:sz w:val="18"/>
                <w:szCs w:val="18"/>
              </w:rPr>
              <w:t>2)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</w:tr>
    </w:tbl>
    <w:p w:rsidR="007C4951" w:rsidRDefault="007C4951" w:rsidP="00967474">
      <w:pPr>
        <w:spacing w:before="60"/>
        <w:rPr>
          <w:b/>
          <w:sz w:val="18"/>
          <w:szCs w:val="18"/>
        </w:rPr>
        <w:sectPr w:rsidR="007C4951" w:rsidSect="006E27FF">
          <w:footerReference w:type="default" r:id="rId9"/>
          <w:footnotePr>
            <w:numFmt w:val="chicago"/>
          </w:footnotePr>
          <w:pgSz w:w="16838" w:h="11906" w:orient="landscape"/>
          <w:pgMar w:top="1134" w:right="851" w:bottom="284" w:left="851" w:header="709" w:footer="384" w:gutter="0"/>
          <w:cols w:space="708"/>
          <w:docGrid w:linePitch="360"/>
        </w:sectPr>
      </w:pPr>
    </w:p>
    <w:tbl>
      <w:tblPr>
        <w:tblW w:w="15276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1E0"/>
      </w:tblPr>
      <w:tblGrid>
        <w:gridCol w:w="817"/>
        <w:gridCol w:w="4820"/>
        <w:gridCol w:w="850"/>
        <w:gridCol w:w="567"/>
        <w:gridCol w:w="567"/>
        <w:gridCol w:w="4820"/>
        <w:gridCol w:w="1417"/>
        <w:gridCol w:w="1418"/>
      </w:tblGrid>
      <w:tr w:rsidR="007C4951" w:rsidTr="000D3F0F">
        <w:trPr>
          <w:trHeight w:val="674"/>
        </w:trPr>
        <w:tc>
          <w:tcPr>
            <w:tcW w:w="817" w:type="dxa"/>
            <w:vMerge w:val="restart"/>
            <w:shd w:val="clear" w:color="auto" w:fill="D9D9D9"/>
          </w:tcPr>
          <w:p w:rsidR="007C4951" w:rsidRPr="00967474" w:rsidRDefault="007C4951" w:rsidP="00967474">
            <w:pPr>
              <w:spacing w:before="60"/>
              <w:rPr>
                <w:b/>
                <w:sz w:val="18"/>
                <w:szCs w:val="18"/>
              </w:rPr>
            </w:pPr>
            <w:r w:rsidRPr="00967474">
              <w:rPr>
                <w:b/>
                <w:sz w:val="18"/>
                <w:szCs w:val="18"/>
              </w:rPr>
              <w:t>Gefähr-dungs-faktor</w:t>
            </w:r>
          </w:p>
        </w:tc>
        <w:tc>
          <w:tcPr>
            <w:tcW w:w="4820" w:type="dxa"/>
            <w:vMerge w:val="restart"/>
            <w:shd w:val="clear" w:color="auto" w:fill="E6E6E6"/>
          </w:tcPr>
          <w:p w:rsidR="007C4951" w:rsidRPr="00967474" w:rsidRDefault="007C4951" w:rsidP="00967474">
            <w:pPr>
              <w:spacing w:before="60"/>
              <w:rPr>
                <w:b/>
                <w:sz w:val="18"/>
                <w:szCs w:val="18"/>
              </w:rPr>
            </w:pPr>
            <w:r w:rsidRPr="00967474">
              <w:rPr>
                <w:b/>
                <w:sz w:val="18"/>
                <w:szCs w:val="18"/>
              </w:rPr>
              <w:t>Gefährdungen / Belastungen</w:t>
            </w:r>
          </w:p>
          <w:p w:rsidR="007C4951" w:rsidRPr="00967474" w:rsidRDefault="007C4951" w:rsidP="00967474">
            <w:pPr>
              <w:tabs>
                <w:tab w:val="left" w:pos="470"/>
              </w:tabs>
              <w:rPr>
                <w:b/>
                <w:sz w:val="18"/>
                <w:szCs w:val="18"/>
              </w:rPr>
            </w:pPr>
          </w:p>
          <w:p w:rsidR="007C4951" w:rsidRPr="000C6E2E" w:rsidRDefault="007C4951" w:rsidP="00967474">
            <w:pPr>
              <w:pStyle w:val="FormatvorlageAufzhlung-9pt"/>
              <w:numPr>
                <w:ilvl w:val="0"/>
                <w:numId w:val="0"/>
              </w:numPr>
              <w:ind w:left="409"/>
            </w:pPr>
            <w:r w:rsidRPr="008A6530">
              <w:t>▪</w:t>
            </w:r>
            <w:r w:rsidRPr="00967474">
              <w:rPr>
                <w:sz w:val="24"/>
              </w:rPr>
              <w:tab/>
            </w:r>
            <w:r>
              <w:t>Beispiel-/Standardm</w:t>
            </w:r>
            <w:r w:rsidRPr="00DF730E">
              <w:t>aßnahmen</w:t>
            </w:r>
          </w:p>
        </w:tc>
        <w:tc>
          <w:tcPr>
            <w:tcW w:w="850" w:type="dxa"/>
            <w:vMerge w:val="restart"/>
            <w:shd w:val="clear" w:color="auto" w:fill="D9D9D9"/>
          </w:tcPr>
          <w:p w:rsidR="007C4951" w:rsidRPr="00967474" w:rsidRDefault="007C4951" w:rsidP="00967474">
            <w:pPr>
              <w:spacing w:before="60"/>
              <w:jc w:val="center"/>
              <w:rPr>
                <w:b/>
                <w:sz w:val="18"/>
                <w:szCs w:val="18"/>
              </w:rPr>
            </w:pPr>
            <w:r w:rsidRPr="00967474">
              <w:rPr>
                <w:b/>
                <w:sz w:val="18"/>
                <w:szCs w:val="18"/>
              </w:rPr>
              <w:t>Risiko</w:t>
            </w:r>
          </w:p>
          <w:p w:rsidR="007C4951" w:rsidRPr="00967474" w:rsidRDefault="007C4951" w:rsidP="00967474">
            <w:pPr>
              <w:spacing w:before="60"/>
              <w:rPr>
                <w:sz w:val="16"/>
                <w:szCs w:val="16"/>
              </w:rPr>
            </w:pPr>
            <w:r w:rsidRPr="00967474">
              <w:rPr>
                <w:sz w:val="16"/>
                <w:szCs w:val="16"/>
              </w:rPr>
              <w:t>1: Gering</w:t>
            </w:r>
          </w:p>
          <w:p w:rsidR="007C4951" w:rsidRPr="00967474" w:rsidRDefault="007C4951" w:rsidP="00967474">
            <w:pPr>
              <w:spacing w:before="60" w:line="120" w:lineRule="auto"/>
              <w:rPr>
                <w:sz w:val="16"/>
                <w:szCs w:val="16"/>
              </w:rPr>
            </w:pPr>
            <w:r w:rsidRPr="00967474">
              <w:rPr>
                <w:sz w:val="16"/>
                <w:szCs w:val="16"/>
              </w:rPr>
              <w:t>2: Mittel</w:t>
            </w:r>
          </w:p>
          <w:p w:rsidR="007C4951" w:rsidRPr="00967474" w:rsidRDefault="007C4951" w:rsidP="00967474">
            <w:pPr>
              <w:spacing w:before="60" w:line="120" w:lineRule="auto"/>
              <w:rPr>
                <w:sz w:val="18"/>
                <w:szCs w:val="18"/>
              </w:rPr>
            </w:pPr>
            <w:r w:rsidRPr="00967474">
              <w:rPr>
                <w:sz w:val="16"/>
                <w:szCs w:val="16"/>
              </w:rPr>
              <w:t>3: Hoch</w:t>
            </w:r>
          </w:p>
        </w:tc>
        <w:tc>
          <w:tcPr>
            <w:tcW w:w="1134" w:type="dxa"/>
            <w:gridSpan w:val="2"/>
            <w:shd w:val="clear" w:color="auto" w:fill="CEDDB0"/>
          </w:tcPr>
          <w:p w:rsidR="007C4951" w:rsidRPr="00967474" w:rsidRDefault="007C4951" w:rsidP="00967474">
            <w:pPr>
              <w:spacing w:before="6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Zutreffend</w:t>
            </w:r>
            <w:r w:rsidRPr="00967474">
              <w:rPr>
                <w:b/>
                <w:sz w:val="18"/>
                <w:szCs w:val="18"/>
              </w:rPr>
              <w:t>?</w:t>
            </w:r>
          </w:p>
        </w:tc>
        <w:tc>
          <w:tcPr>
            <w:tcW w:w="4820" w:type="dxa"/>
            <w:vMerge w:val="restart"/>
            <w:shd w:val="clear" w:color="auto" w:fill="E6EED7"/>
          </w:tcPr>
          <w:p w:rsidR="007C4951" w:rsidRPr="00967474" w:rsidRDefault="007C4951" w:rsidP="00967474">
            <w:pPr>
              <w:spacing w:before="60"/>
              <w:jc w:val="center"/>
              <w:rPr>
                <w:b/>
                <w:sz w:val="18"/>
                <w:szCs w:val="18"/>
              </w:rPr>
            </w:pPr>
            <w:r w:rsidRPr="00967474">
              <w:rPr>
                <w:b/>
                <w:sz w:val="18"/>
                <w:szCs w:val="18"/>
              </w:rPr>
              <w:t>Einzuleitende Maßnahmen</w:t>
            </w:r>
          </w:p>
          <w:p w:rsidR="007C4951" w:rsidRPr="00967474" w:rsidRDefault="007C4951" w:rsidP="00967474">
            <w:pPr>
              <w:spacing w:before="60"/>
              <w:jc w:val="center"/>
              <w:rPr>
                <w:b/>
                <w:sz w:val="18"/>
                <w:szCs w:val="18"/>
              </w:rPr>
            </w:pPr>
            <w:r w:rsidRPr="00967474">
              <w:rPr>
                <w:sz w:val="18"/>
                <w:szCs w:val="18"/>
              </w:rPr>
              <w:t>Die Rangfolge der Maßnahmen (technisch, organisatorisch, persönlich) ist zu berücksichtigen</w:t>
            </w:r>
          </w:p>
        </w:tc>
        <w:tc>
          <w:tcPr>
            <w:tcW w:w="1417" w:type="dxa"/>
            <w:vMerge w:val="restart"/>
            <w:shd w:val="clear" w:color="auto" w:fill="E6EED7"/>
          </w:tcPr>
          <w:p w:rsidR="007C4951" w:rsidRPr="00967474" w:rsidRDefault="007C4951" w:rsidP="00967474">
            <w:pPr>
              <w:spacing w:before="60"/>
              <w:jc w:val="center"/>
              <w:rPr>
                <w:sz w:val="18"/>
                <w:szCs w:val="18"/>
              </w:rPr>
            </w:pPr>
            <w:r w:rsidRPr="00967474">
              <w:rPr>
                <w:b/>
                <w:sz w:val="18"/>
                <w:szCs w:val="18"/>
              </w:rPr>
              <w:t>Durchführung</w:t>
            </w:r>
          </w:p>
          <w:p w:rsidR="007C4951" w:rsidRPr="00967474" w:rsidRDefault="007C4951" w:rsidP="001658F2">
            <w:pPr>
              <w:rPr>
                <w:sz w:val="18"/>
                <w:szCs w:val="18"/>
              </w:rPr>
            </w:pPr>
          </w:p>
          <w:p w:rsidR="007C4951" w:rsidRPr="00967474" w:rsidRDefault="007C4951" w:rsidP="001658F2">
            <w:pPr>
              <w:rPr>
                <w:sz w:val="16"/>
                <w:szCs w:val="16"/>
              </w:rPr>
            </w:pPr>
            <w:r w:rsidRPr="00967474">
              <w:rPr>
                <w:sz w:val="16"/>
                <w:szCs w:val="16"/>
              </w:rPr>
              <w:t>1) Wer</w:t>
            </w:r>
          </w:p>
          <w:p w:rsidR="007C4951" w:rsidRPr="00967474" w:rsidRDefault="007C4951" w:rsidP="001658F2">
            <w:pPr>
              <w:rPr>
                <w:sz w:val="16"/>
                <w:szCs w:val="16"/>
              </w:rPr>
            </w:pPr>
            <w:r w:rsidRPr="00967474">
              <w:rPr>
                <w:sz w:val="16"/>
                <w:szCs w:val="16"/>
              </w:rPr>
              <w:t>2) Bis wann</w:t>
            </w:r>
          </w:p>
          <w:p w:rsidR="007C4951" w:rsidRPr="00967474" w:rsidRDefault="007C4951" w:rsidP="001658F2">
            <w:pPr>
              <w:rPr>
                <w:b/>
                <w:sz w:val="18"/>
                <w:szCs w:val="18"/>
              </w:rPr>
            </w:pPr>
            <w:r w:rsidRPr="00967474">
              <w:rPr>
                <w:sz w:val="16"/>
                <w:szCs w:val="16"/>
              </w:rPr>
              <w:t>3) Erl. am</w:t>
            </w:r>
          </w:p>
        </w:tc>
        <w:tc>
          <w:tcPr>
            <w:tcW w:w="1418" w:type="dxa"/>
            <w:vMerge w:val="restart"/>
            <w:shd w:val="clear" w:color="auto" w:fill="CEDDB0"/>
          </w:tcPr>
          <w:p w:rsidR="007C4951" w:rsidRPr="00967474" w:rsidRDefault="007C4951" w:rsidP="00967474">
            <w:pPr>
              <w:spacing w:before="60"/>
              <w:jc w:val="center"/>
              <w:rPr>
                <w:b/>
                <w:sz w:val="18"/>
                <w:szCs w:val="18"/>
              </w:rPr>
            </w:pPr>
            <w:r w:rsidRPr="00967474">
              <w:rPr>
                <w:b/>
                <w:sz w:val="18"/>
                <w:szCs w:val="18"/>
              </w:rPr>
              <w:t>Wirksamkeit</w:t>
            </w:r>
          </w:p>
          <w:p w:rsidR="007C4951" w:rsidRPr="00967474" w:rsidRDefault="007C4951" w:rsidP="00967474">
            <w:pPr>
              <w:jc w:val="center"/>
              <w:rPr>
                <w:b/>
                <w:sz w:val="18"/>
                <w:szCs w:val="18"/>
              </w:rPr>
            </w:pPr>
            <w:r w:rsidRPr="00967474">
              <w:rPr>
                <w:b/>
                <w:sz w:val="18"/>
                <w:szCs w:val="18"/>
              </w:rPr>
              <w:t>geprüft</w:t>
            </w:r>
          </w:p>
          <w:p w:rsidR="007C4951" w:rsidRPr="00967474" w:rsidRDefault="007C4951" w:rsidP="001658F2">
            <w:pPr>
              <w:rPr>
                <w:sz w:val="16"/>
                <w:szCs w:val="16"/>
              </w:rPr>
            </w:pPr>
          </w:p>
          <w:p w:rsidR="007C4951" w:rsidRPr="00967474" w:rsidRDefault="007C4951" w:rsidP="001658F2">
            <w:pPr>
              <w:rPr>
                <w:sz w:val="16"/>
                <w:szCs w:val="16"/>
              </w:rPr>
            </w:pPr>
            <w:r w:rsidRPr="00967474">
              <w:rPr>
                <w:sz w:val="16"/>
                <w:szCs w:val="16"/>
              </w:rPr>
              <w:t>1) Wer</w:t>
            </w:r>
          </w:p>
          <w:p w:rsidR="007C4951" w:rsidRPr="00967474" w:rsidRDefault="007C4951" w:rsidP="001658F2">
            <w:pPr>
              <w:rPr>
                <w:sz w:val="18"/>
                <w:szCs w:val="18"/>
              </w:rPr>
            </w:pPr>
            <w:r w:rsidRPr="00967474">
              <w:rPr>
                <w:sz w:val="16"/>
                <w:szCs w:val="16"/>
              </w:rPr>
              <w:t>2) Erl. am</w:t>
            </w:r>
          </w:p>
        </w:tc>
      </w:tr>
      <w:tr w:rsidR="007C4951" w:rsidTr="000D3F0F">
        <w:trPr>
          <w:trHeight w:val="152"/>
        </w:trPr>
        <w:tc>
          <w:tcPr>
            <w:tcW w:w="817" w:type="dxa"/>
            <w:vMerge/>
            <w:shd w:val="clear" w:color="auto" w:fill="D9D9D9"/>
          </w:tcPr>
          <w:p w:rsidR="007C4951" w:rsidRPr="00967474" w:rsidRDefault="007C4951" w:rsidP="001658F2">
            <w:pPr>
              <w:rPr>
                <w:b/>
                <w:sz w:val="18"/>
                <w:szCs w:val="18"/>
              </w:rPr>
            </w:pPr>
          </w:p>
        </w:tc>
        <w:tc>
          <w:tcPr>
            <w:tcW w:w="4820" w:type="dxa"/>
            <w:vMerge/>
            <w:shd w:val="clear" w:color="auto" w:fill="E6E6E6"/>
          </w:tcPr>
          <w:p w:rsidR="007C4951" w:rsidRPr="00967474" w:rsidRDefault="007C4951" w:rsidP="00967474">
            <w:pPr>
              <w:pStyle w:val="Aufzhlung-"/>
              <w:tabs>
                <w:tab w:val="num" w:pos="175"/>
              </w:tabs>
              <w:ind w:left="175" w:hanging="175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vMerge/>
            <w:shd w:val="clear" w:color="auto" w:fill="D9D9D9"/>
          </w:tcPr>
          <w:p w:rsidR="007C4951" w:rsidRPr="00967474" w:rsidRDefault="007C4951" w:rsidP="001658F2">
            <w:pPr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CEDDB0"/>
            <w:vAlign w:val="bottom"/>
          </w:tcPr>
          <w:p w:rsidR="007C4951" w:rsidRPr="00967474" w:rsidRDefault="007C4951" w:rsidP="00967474">
            <w:pPr>
              <w:jc w:val="center"/>
              <w:rPr>
                <w:sz w:val="18"/>
                <w:szCs w:val="18"/>
              </w:rPr>
            </w:pPr>
            <w:r w:rsidRPr="00967474">
              <w:rPr>
                <w:sz w:val="18"/>
                <w:szCs w:val="18"/>
              </w:rPr>
              <w:t>Ja</w:t>
            </w:r>
          </w:p>
        </w:tc>
        <w:tc>
          <w:tcPr>
            <w:tcW w:w="567" w:type="dxa"/>
            <w:shd w:val="clear" w:color="auto" w:fill="CEDDB0"/>
            <w:vAlign w:val="bottom"/>
          </w:tcPr>
          <w:p w:rsidR="007C4951" w:rsidRPr="00967474" w:rsidRDefault="007C4951" w:rsidP="00967474">
            <w:pPr>
              <w:jc w:val="center"/>
              <w:rPr>
                <w:sz w:val="18"/>
                <w:szCs w:val="18"/>
              </w:rPr>
            </w:pPr>
            <w:r w:rsidRPr="00967474">
              <w:rPr>
                <w:sz w:val="18"/>
                <w:szCs w:val="18"/>
              </w:rPr>
              <w:t>Nein</w:t>
            </w:r>
          </w:p>
        </w:tc>
        <w:tc>
          <w:tcPr>
            <w:tcW w:w="4820" w:type="dxa"/>
            <w:vMerge/>
            <w:shd w:val="clear" w:color="auto" w:fill="E6EED7"/>
            <w:vAlign w:val="bottom"/>
          </w:tcPr>
          <w:p w:rsidR="007C4951" w:rsidRPr="00967474" w:rsidRDefault="007C4951" w:rsidP="00967474">
            <w:pPr>
              <w:spacing w:before="60"/>
              <w:rPr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E6EED7"/>
            <w:vAlign w:val="bottom"/>
          </w:tcPr>
          <w:p w:rsidR="007C4951" w:rsidRPr="00967474" w:rsidRDefault="007C4951" w:rsidP="0096747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CEDDB0"/>
          </w:tcPr>
          <w:p w:rsidR="007C4951" w:rsidRPr="00967474" w:rsidRDefault="007C4951" w:rsidP="001658F2">
            <w:pPr>
              <w:rPr>
                <w:b/>
                <w:sz w:val="18"/>
                <w:szCs w:val="18"/>
              </w:rPr>
            </w:pPr>
          </w:p>
        </w:tc>
      </w:tr>
      <w:tr w:rsidR="007C4951" w:rsidTr="000D3F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17" w:type="dxa"/>
            <w:shd w:val="clear" w:color="auto" w:fill="F3F3F3"/>
          </w:tcPr>
          <w:p w:rsidR="007C4951" w:rsidRPr="00F01E56" w:rsidRDefault="007C4951" w:rsidP="007C3A0D">
            <w:pPr>
              <w:spacing w:before="60"/>
              <w:rPr>
                <w:rFonts w:cs="Arial"/>
                <w:sz w:val="20"/>
                <w:szCs w:val="20"/>
              </w:rPr>
            </w:pPr>
            <w:r w:rsidRPr="003D48C1">
              <w:rPr>
                <w:rFonts w:cs="Arial"/>
                <w:noProof/>
                <w:sz w:val="20"/>
                <w:szCs w:val="20"/>
              </w:rPr>
              <w:pict>
                <v:shape id="Bild 15" o:spid="_x0000_i1031" type="#_x0000_t75" alt="GefBeu09" style="width:29.25pt;height:29.25pt;visibility:visible">
                  <v:imagedata r:id="rId8" o:title=""/>
                </v:shape>
              </w:pict>
            </w:r>
          </w:p>
        </w:tc>
        <w:tc>
          <w:tcPr>
            <w:tcW w:w="4820" w:type="dxa"/>
          </w:tcPr>
          <w:p w:rsidR="007C4951" w:rsidRPr="00F01E56" w:rsidRDefault="007C4951" w:rsidP="007C3A0D">
            <w:pPr>
              <w:spacing w:before="60"/>
              <w:rPr>
                <w:sz w:val="20"/>
                <w:szCs w:val="20"/>
              </w:rPr>
            </w:pPr>
            <w:r w:rsidRPr="00F01E56">
              <w:rPr>
                <w:sz w:val="20"/>
                <w:szCs w:val="20"/>
              </w:rPr>
              <w:t>Zwangshaltung</w:t>
            </w:r>
          </w:p>
          <w:p w:rsidR="007C4951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</w:p>
          <w:p w:rsidR="007C4951" w:rsidRPr="009552B5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</w:p>
        </w:tc>
        <w:tc>
          <w:tcPr>
            <w:tcW w:w="850" w:type="dxa"/>
            <w:shd w:val="clear" w:color="auto" w:fill="F3F3F3"/>
          </w:tcPr>
          <w:p w:rsidR="007C4951" w:rsidRPr="00F01E56" w:rsidRDefault="007C4951" w:rsidP="007C3A0D">
            <w:pPr>
              <w:spacing w:before="60"/>
              <w:jc w:val="center"/>
              <w:rPr>
                <w:sz w:val="20"/>
                <w:szCs w:val="20"/>
              </w:rPr>
            </w:pPr>
            <w:r w:rsidRPr="00F01E56">
              <w:rPr>
                <w:sz w:val="20"/>
                <w:szCs w:val="20"/>
              </w:rPr>
              <w:t>(2)</w:t>
            </w:r>
          </w:p>
          <w:p w:rsidR="007C4951" w:rsidRPr="00F01E56" w:rsidRDefault="007C4951" w:rsidP="007C3A0D">
            <w:pPr>
              <w:spacing w:before="60"/>
              <w:jc w:val="center"/>
              <w:rPr>
                <w:sz w:val="20"/>
                <w:szCs w:val="20"/>
              </w:rPr>
            </w:pPr>
            <w:r w:rsidRPr="00F01E56">
              <w:rPr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F01E56">
              <w:rPr>
                <w:sz w:val="20"/>
                <w:szCs w:val="20"/>
              </w:rPr>
              <w:instrText xml:space="preserve"> FORMTEXT </w:instrText>
            </w:r>
            <w:r w:rsidRPr="00F01E56">
              <w:rPr>
                <w:sz w:val="20"/>
                <w:szCs w:val="20"/>
              </w:rPr>
            </w:r>
            <w:r w:rsidRPr="00F01E56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Pr="00F01E56">
              <w:rPr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7C4951" w:rsidRPr="00F01E56" w:rsidRDefault="007C4951" w:rsidP="007C3A0D">
            <w:pPr>
              <w:spacing w:before="60"/>
              <w:jc w:val="center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fldChar w:fldCharType="begin">
                <w:ffData>
                  <w:name w:val="Kontrollkästchen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FORMCHECKBOX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7C4951" w:rsidRPr="00F01E56" w:rsidRDefault="007C4951" w:rsidP="007C3A0D">
            <w:pPr>
              <w:spacing w:before="60"/>
              <w:jc w:val="center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fldChar w:fldCharType="begin">
                <w:ffData>
                  <w:name w:val="Kontrollkästchen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FORMCHECKBOX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4820" w:type="dxa"/>
          </w:tcPr>
          <w:p w:rsidR="007C4951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>
              <w:tab/>
              <w:t>Entlastungsphasen einlegen</w:t>
            </w:r>
          </w:p>
          <w:p w:rsidR="007C4951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>
              <w:tab/>
              <w:t>Ergonomie Hinweise beachten</w:t>
            </w:r>
          </w:p>
          <w:p w:rsidR="007C4951" w:rsidRPr="00E839E7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E839E7">
              <w:t xml:space="preserve"> </w:t>
            </w:r>
            <w:r w:rsidRPr="00E839E7">
              <w:tab/>
              <w:t>Hilfsmittel einsetzen</w:t>
            </w:r>
          </w:p>
        </w:tc>
        <w:tc>
          <w:tcPr>
            <w:tcW w:w="1417" w:type="dxa"/>
          </w:tcPr>
          <w:p w:rsidR="007C4951" w:rsidRPr="00F01E56" w:rsidRDefault="007C4951" w:rsidP="007C3A0D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  <w:r w:rsidRPr="00F01E56">
              <w:rPr>
                <w:sz w:val="18"/>
                <w:szCs w:val="18"/>
              </w:rPr>
              <w:t xml:space="preserve"> </w:t>
            </w:r>
          </w:p>
          <w:p w:rsidR="007C4951" w:rsidRPr="00F01E56" w:rsidRDefault="007C4951" w:rsidP="007C3A0D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 xml:space="preserve">2)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  <w:p w:rsidR="007C4951" w:rsidRPr="00F01E56" w:rsidRDefault="007C4951" w:rsidP="007C3A0D">
            <w:pPr>
              <w:spacing w:before="60"/>
              <w:rPr>
                <w:sz w:val="20"/>
                <w:szCs w:val="20"/>
              </w:rPr>
            </w:pPr>
            <w:r w:rsidRPr="00F01E56">
              <w:rPr>
                <w:sz w:val="18"/>
                <w:szCs w:val="18"/>
              </w:rPr>
              <w:t xml:space="preserve">3)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1418" w:type="dxa"/>
            <w:shd w:val="clear" w:color="auto" w:fill="E6EED7"/>
          </w:tcPr>
          <w:p w:rsidR="007C4951" w:rsidRPr="00F01E56" w:rsidRDefault="007C4951" w:rsidP="007C3A0D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  <w:p w:rsidR="007C4951" w:rsidRPr="00F01E56" w:rsidRDefault="007C4951" w:rsidP="007C3A0D">
            <w:pPr>
              <w:spacing w:before="60"/>
              <w:rPr>
                <w:sz w:val="20"/>
                <w:szCs w:val="20"/>
              </w:rPr>
            </w:pPr>
            <w:r w:rsidRPr="00F01E56">
              <w:rPr>
                <w:sz w:val="18"/>
                <w:szCs w:val="18"/>
              </w:rPr>
              <w:t>2)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</w:tr>
      <w:tr w:rsidR="007C4951" w:rsidTr="000D3F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17" w:type="dxa"/>
            <w:shd w:val="clear" w:color="auto" w:fill="F3F3F3"/>
          </w:tcPr>
          <w:p w:rsidR="007C4951" w:rsidRPr="00F01E56" w:rsidRDefault="007C4951" w:rsidP="007C3A0D">
            <w:pPr>
              <w:spacing w:before="60"/>
              <w:rPr>
                <w:rFonts w:cs="Arial"/>
                <w:sz w:val="20"/>
                <w:szCs w:val="20"/>
              </w:rPr>
            </w:pPr>
            <w:r w:rsidRPr="003D48C1">
              <w:rPr>
                <w:rFonts w:cs="Arial"/>
                <w:noProof/>
                <w:sz w:val="20"/>
                <w:szCs w:val="20"/>
              </w:rPr>
              <w:pict>
                <v:shape id="_x0000_i1032" type="#_x0000_t75" alt="GefBeu01" style="width:29.25pt;height:29.25pt;visibility:visible">
                  <v:imagedata r:id="rId7" o:title=""/>
                </v:shape>
              </w:pict>
            </w:r>
          </w:p>
        </w:tc>
        <w:tc>
          <w:tcPr>
            <w:tcW w:w="4820" w:type="dxa"/>
          </w:tcPr>
          <w:p w:rsidR="007C4951" w:rsidRPr="00F01E56" w:rsidRDefault="007C4951" w:rsidP="007C3A0D">
            <w:pPr>
              <w:rPr>
                <w:sz w:val="20"/>
                <w:szCs w:val="20"/>
              </w:rPr>
            </w:pPr>
            <w:r w:rsidRPr="00F01E56">
              <w:rPr>
                <w:sz w:val="20"/>
                <w:szCs w:val="20"/>
              </w:rPr>
              <w:t xml:space="preserve">Gefährdung im Straßenverkehr </w:t>
            </w:r>
          </w:p>
          <w:p w:rsidR="007C4951" w:rsidRPr="00F01E56" w:rsidRDefault="007C4951" w:rsidP="007C3A0D">
            <w:pPr>
              <w:rPr>
                <w:sz w:val="20"/>
                <w:szCs w:val="20"/>
              </w:rPr>
            </w:pPr>
          </w:p>
          <w:p w:rsidR="007C4951" w:rsidRPr="00237154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749" w:hanging="340"/>
            </w:pPr>
          </w:p>
        </w:tc>
        <w:tc>
          <w:tcPr>
            <w:tcW w:w="850" w:type="dxa"/>
            <w:shd w:val="clear" w:color="auto" w:fill="F3F3F3"/>
          </w:tcPr>
          <w:p w:rsidR="007C4951" w:rsidRPr="00F01E56" w:rsidRDefault="007C4951" w:rsidP="007C3A0D">
            <w:pPr>
              <w:spacing w:before="60"/>
              <w:jc w:val="center"/>
              <w:rPr>
                <w:sz w:val="20"/>
                <w:szCs w:val="20"/>
              </w:rPr>
            </w:pPr>
            <w:r w:rsidRPr="00F01E56">
              <w:rPr>
                <w:sz w:val="20"/>
                <w:szCs w:val="20"/>
              </w:rPr>
              <w:t>(3)</w:t>
            </w:r>
          </w:p>
          <w:p w:rsidR="007C4951" w:rsidRPr="00F01E56" w:rsidRDefault="007C4951" w:rsidP="007C3A0D">
            <w:pPr>
              <w:spacing w:before="60"/>
              <w:jc w:val="center"/>
              <w:rPr>
                <w:sz w:val="20"/>
                <w:szCs w:val="20"/>
              </w:rPr>
            </w:pPr>
            <w:r w:rsidRPr="00F01E56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F01E56">
              <w:rPr>
                <w:sz w:val="20"/>
                <w:szCs w:val="20"/>
              </w:rPr>
              <w:instrText xml:space="preserve"> FORMTEXT </w:instrText>
            </w:r>
            <w:r w:rsidRPr="00F01E56">
              <w:rPr>
                <w:sz w:val="20"/>
                <w:szCs w:val="20"/>
              </w:rPr>
            </w:r>
            <w:r w:rsidRPr="00F01E56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Pr="00F01E56">
              <w:rPr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7C4951" w:rsidRPr="00F01E56" w:rsidRDefault="007C4951" w:rsidP="007C3A0D">
            <w:pPr>
              <w:spacing w:before="60"/>
              <w:jc w:val="center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FORMCHECKBOX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7C4951" w:rsidRPr="00F01E56" w:rsidRDefault="007C4951" w:rsidP="007C3A0D">
            <w:pPr>
              <w:spacing w:before="60"/>
              <w:jc w:val="center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FORMCHECKBOX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4820" w:type="dxa"/>
          </w:tcPr>
          <w:p w:rsidR="007C4951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F01E56">
              <w:rPr>
                <w:sz w:val="24"/>
              </w:rPr>
              <w:t xml:space="preserve"> </w:t>
            </w:r>
            <w:r w:rsidRPr="00F01E56">
              <w:rPr>
                <w:sz w:val="24"/>
              </w:rPr>
              <w:tab/>
            </w:r>
            <w:r>
              <w:t xml:space="preserve">ordnungsgemäße Sicherung und ggf. Beschilderung im </w:t>
            </w:r>
            <w:r>
              <w:tab/>
              <w:t>Verkehrsbereich, mit zuständiger Behörde abstimmen</w:t>
            </w:r>
          </w:p>
          <w:p w:rsidR="007C4951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>
              <w:tab/>
              <w:t>Warnwesten tragen</w:t>
            </w:r>
          </w:p>
          <w:p w:rsidR="007C4951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151440">
              <w:rPr>
                <w:sz w:val="24"/>
              </w:rPr>
              <w:t xml:space="preserve"> </w:t>
            </w:r>
            <w:r w:rsidRPr="00151440">
              <w:rPr>
                <w:sz w:val="24"/>
              </w:rPr>
              <w:tab/>
            </w:r>
            <w:r>
              <w:t xml:space="preserve">Fahrzeuge und Maschinen bestimmungsgemäß einsetzen </w:t>
            </w:r>
            <w:r>
              <w:tab/>
              <w:t>(Betriebsanleitung)</w:t>
            </w:r>
          </w:p>
          <w:p w:rsidR="007C4951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151440">
              <w:rPr>
                <w:sz w:val="24"/>
              </w:rPr>
              <w:t xml:space="preserve"> </w:t>
            </w:r>
            <w:r w:rsidRPr="00151440">
              <w:rPr>
                <w:sz w:val="24"/>
              </w:rPr>
              <w:tab/>
            </w:r>
            <w:r>
              <w:t xml:space="preserve">qualifiziertes </w:t>
            </w:r>
            <w:r w:rsidRPr="00C1355A">
              <w:t>Fahrpersonal</w:t>
            </w:r>
            <w:r>
              <w:t xml:space="preserve"> einsetzen</w:t>
            </w:r>
          </w:p>
          <w:p w:rsidR="007C4951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151440">
              <w:rPr>
                <w:sz w:val="24"/>
              </w:rPr>
              <w:t xml:space="preserve"> </w:t>
            </w:r>
            <w:r w:rsidRPr="00151440">
              <w:rPr>
                <w:sz w:val="24"/>
              </w:rPr>
              <w:tab/>
            </w:r>
            <w:r>
              <w:t>Rückhalteeinrichtungen (z. B. Anschnallgurt) nutzen</w:t>
            </w:r>
          </w:p>
          <w:p w:rsidR="007C4951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151440">
              <w:rPr>
                <w:sz w:val="24"/>
              </w:rPr>
              <w:t xml:space="preserve"> </w:t>
            </w:r>
            <w:r w:rsidRPr="00151440">
              <w:rPr>
                <w:sz w:val="24"/>
              </w:rPr>
              <w:tab/>
            </w:r>
            <w:r>
              <w:t>angepasste Fahrweise</w:t>
            </w:r>
          </w:p>
          <w:p w:rsidR="007C4951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151440">
              <w:rPr>
                <w:sz w:val="24"/>
              </w:rPr>
              <w:t xml:space="preserve"> </w:t>
            </w:r>
            <w:r w:rsidRPr="00151440">
              <w:rPr>
                <w:sz w:val="24"/>
              </w:rPr>
              <w:tab/>
            </w:r>
            <w:r w:rsidRPr="00C1355A">
              <w:t>Gewichte, Gewichtsverteilung und Ladungssicherheit beachten</w:t>
            </w:r>
          </w:p>
          <w:p w:rsidR="007C4951" w:rsidRPr="00E839E7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151440">
              <w:rPr>
                <w:sz w:val="24"/>
              </w:rPr>
              <w:t xml:space="preserve"> </w:t>
            </w:r>
            <w:r w:rsidRPr="00151440">
              <w:rPr>
                <w:sz w:val="24"/>
              </w:rPr>
              <w:tab/>
            </w:r>
            <w:r w:rsidRPr="00E839E7">
              <w:t xml:space="preserve">bewegliche Ladung, Bauteile gegen Ausklappen/-schwenken, </w:t>
            </w:r>
            <w:r w:rsidRPr="00E839E7">
              <w:tab/>
              <w:t>Kippen sichern</w:t>
            </w:r>
          </w:p>
        </w:tc>
        <w:tc>
          <w:tcPr>
            <w:tcW w:w="1417" w:type="dxa"/>
          </w:tcPr>
          <w:p w:rsidR="007C4951" w:rsidRPr="00F01E56" w:rsidRDefault="007C4951" w:rsidP="007C3A0D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1)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  <w:r w:rsidRPr="00F01E56">
              <w:rPr>
                <w:sz w:val="18"/>
                <w:szCs w:val="18"/>
              </w:rPr>
              <w:t xml:space="preserve"> </w:t>
            </w:r>
          </w:p>
          <w:p w:rsidR="007C4951" w:rsidRPr="00F01E56" w:rsidRDefault="007C4951" w:rsidP="007C3A0D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 xml:space="preserve">2)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  <w:p w:rsidR="007C4951" w:rsidRPr="00F01E56" w:rsidRDefault="007C4951" w:rsidP="007C3A0D">
            <w:pPr>
              <w:spacing w:before="60"/>
              <w:rPr>
                <w:sz w:val="20"/>
                <w:szCs w:val="20"/>
              </w:rPr>
            </w:pPr>
            <w:r w:rsidRPr="00F01E56">
              <w:rPr>
                <w:sz w:val="18"/>
                <w:szCs w:val="18"/>
              </w:rPr>
              <w:t xml:space="preserve">3)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1418" w:type="dxa"/>
            <w:shd w:val="clear" w:color="auto" w:fill="E6EED7"/>
          </w:tcPr>
          <w:p w:rsidR="007C4951" w:rsidRPr="00F01E56" w:rsidRDefault="007C4951" w:rsidP="007C3A0D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  <w:p w:rsidR="007C4951" w:rsidRPr="00F01E56" w:rsidRDefault="007C4951" w:rsidP="007C3A0D">
            <w:pPr>
              <w:spacing w:before="60"/>
              <w:rPr>
                <w:sz w:val="20"/>
                <w:szCs w:val="20"/>
              </w:rPr>
            </w:pPr>
            <w:r w:rsidRPr="00F01E56">
              <w:rPr>
                <w:sz w:val="18"/>
                <w:szCs w:val="18"/>
              </w:rPr>
              <w:t>2)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</w:tr>
      <w:tr w:rsidR="007C4951" w:rsidTr="000D3F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17" w:type="dxa"/>
            <w:shd w:val="clear" w:color="auto" w:fill="F3F3F3"/>
          </w:tcPr>
          <w:p w:rsidR="007C4951" w:rsidRPr="00F01E56" w:rsidRDefault="007C4951" w:rsidP="007C3A0D">
            <w:pPr>
              <w:spacing w:before="60"/>
              <w:rPr>
                <w:rFonts w:cs="Arial"/>
                <w:sz w:val="20"/>
                <w:szCs w:val="20"/>
              </w:rPr>
            </w:pPr>
            <w:r w:rsidRPr="003D48C1">
              <w:rPr>
                <w:rFonts w:cs="Arial"/>
                <w:noProof/>
                <w:sz w:val="20"/>
                <w:szCs w:val="20"/>
              </w:rPr>
              <w:pict>
                <v:shape id="_x0000_i1033" type="#_x0000_t75" alt="GefBeu01" style="width:29.25pt;height:29.25pt;visibility:visible">
                  <v:imagedata r:id="rId7" o:title=""/>
                </v:shape>
              </w:pict>
            </w:r>
          </w:p>
        </w:tc>
        <w:tc>
          <w:tcPr>
            <w:tcW w:w="4820" w:type="dxa"/>
          </w:tcPr>
          <w:p w:rsidR="007C4951" w:rsidRPr="00151440" w:rsidRDefault="007C4951" w:rsidP="007C3A0D">
            <w:pPr>
              <w:spacing w:before="60"/>
              <w:rPr>
                <w:sz w:val="20"/>
                <w:szCs w:val="20"/>
              </w:rPr>
            </w:pPr>
            <w:r w:rsidRPr="00151440">
              <w:rPr>
                <w:sz w:val="20"/>
                <w:szCs w:val="20"/>
              </w:rPr>
              <w:t>Angefahren, überrollt werden</w:t>
            </w:r>
          </w:p>
          <w:p w:rsidR="007C4951" w:rsidRPr="00E6391D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</w:p>
          <w:p w:rsidR="007C4951" w:rsidRPr="00F01E56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F3F3F3"/>
          </w:tcPr>
          <w:p w:rsidR="007C4951" w:rsidRPr="00F01E56" w:rsidRDefault="007C4951" w:rsidP="007C3A0D">
            <w:pPr>
              <w:spacing w:before="60"/>
              <w:jc w:val="center"/>
              <w:rPr>
                <w:sz w:val="20"/>
                <w:szCs w:val="20"/>
              </w:rPr>
            </w:pPr>
            <w:r w:rsidRPr="00F01E56">
              <w:rPr>
                <w:sz w:val="20"/>
                <w:szCs w:val="20"/>
              </w:rPr>
              <w:t>(3)</w:t>
            </w:r>
          </w:p>
          <w:p w:rsidR="007C4951" w:rsidRPr="00F01E56" w:rsidRDefault="007C4951" w:rsidP="007C3A0D">
            <w:pPr>
              <w:spacing w:before="60"/>
              <w:jc w:val="center"/>
              <w:rPr>
                <w:sz w:val="20"/>
                <w:szCs w:val="20"/>
              </w:rPr>
            </w:pPr>
            <w:r w:rsidRPr="00F01E56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F01E56">
              <w:rPr>
                <w:sz w:val="20"/>
                <w:szCs w:val="20"/>
              </w:rPr>
              <w:instrText xml:space="preserve"> FORMTEXT </w:instrText>
            </w:r>
            <w:r w:rsidRPr="00F01E56">
              <w:rPr>
                <w:sz w:val="20"/>
                <w:szCs w:val="20"/>
              </w:rPr>
            </w:r>
            <w:r w:rsidRPr="00F01E56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Pr="00F01E56">
              <w:rPr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7C4951" w:rsidRPr="00F01E56" w:rsidRDefault="007C4951" w:rsidP="007C3A0D">
            <w:pPr>
              <w:spacing w:before="60"/>
              <w:jc w:val="center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FORMCHECKBOX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7C4951" w:rsidRPr="00F01E56" w:rsidRDefault="007C4951" w:rsidP="007C3A0D">
            <w:pPr>
              <w:spacing w:before="60"/>
              <w:jc w:val="center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FORMCHECKBOX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4820" w:type="dxa"/>
          </w:tcPr>
          <w:p w:rsidR="007C4951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>
              <w:tab/>
              <w:t>kein Aufenthalt im Gefahrenbereich (z. B. Mitarbeiter)</w:t>
            </w:r>
          </w:p>
          <w:p w:rsidR="007C4951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E839E7">
              <w:t xml:space="preserve"> </w:t>
            </w:r>
            <w:r w:rsidRPr="00E839E7">
              <w:tab/>
            </w:r>
            <w:r>
              <w:t>beim Verlassen des Fahrzeuges Feststellbremse betätigen</w:t>
            </w:r>
          </w:p>
          <w:p w:rsidR="007C4951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E839E7">
              <w:t xml:space="preserve"> </w:t>
            </w:r>
            <w:r w:rsidRPr="00E839E7">
              <w:tab/>
            </w:r>
            <w:r>
              <w:t>klare Absprachen zwischen Fahrer und Mitfahrer, Einweiser</w:t>
            </w:r>
          </w:p>
          <w:p w:rsidR="007C4951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E839E7">
              <w:t xml:space="preserve"> </w:t>
            </w:r>
            <w:r w:rsidRPr="00E839E7">
              <w:tab/>
            </w:r>
            <w:r>
              <w:t>Mitfahrt nur auf zulässigen Sitz-/Arbeitsplätzen</w:t>
            </w:r>
          </w:p>
          <w:p w:rsidR="007C4951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E839E7">
              <w:t xml:space="preserve"> </w:t>
            </w:r>
            <w:r w:rsidRPr="00E839E7">
              <w:tab/>
            </w:r>
            <w:r>
              <w:t>nicht auf/vom rollendes/n Fahrzeug auf- oder abspringen</w:t>
            </w:r>
          </w:p>
          <w:p w:rsidR="007C4951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E839E7">
              <w:t xml:space="preserve"> </w:t>
            </w:r>
            <w:r w:rsidRPr="00E839E7">
              <w:tab/>
            </w:r>
            <w:r>
              <w:t>Fußschutz tragen</w:t>
            </w:r>
          </w:p>
          <w:p w:rsidR="007C4951" w:rsidRPr="00E839E7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E839E7">
              <w:t xml:space="preserve"> </w:t>
            </w:r>
            <w:r w:rsidRPr="00E839E7">
              <w:tab/>
            </w:r>
            <w:r>
              <w:t>A</w:t>
            </w:r>
            <w:r w:rsidRPr="00E839E7">
              <w:t>rbeitskleidung mit Signalfarben tragen (z. B. Warnweste)</w:t>
            </w:r>
          </w:p>
        </w:tc>
        <w:tc>
          <w:tcPr>
            <w:tcW w:w="1417" w:type="dxa"/>
          </w:tcPr>
          <w:p w:rsidR="007C4951" w:rsidRPr="00F01E56" w:rsidRDefault="007C4951" w:rsidP="007C3A0D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1)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  <w:r w:rsidRPr="00F01E56">
              <w:rPr>
                <w:sz w:val="18"/>
                <w:szCs w:val="18"/>
              </w:rPr>
              <w:t xml:space="preserve"> </w:t>
            </w:r>
          </w:p>
          <w:p w:rsidR="007C4951" w:rsidRPr="00F01E56" w:rsidRDefault="007C4951" w:rsidP="007C3A0D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 xml:space="preserve">2)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  <w:p w:rsidR="007C4951" w:rsidRPr="00F01E56" w:rsidRDefault="007C4951" w:rsidP="007C3A0D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 xml:space="preserve">3)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1418" w:type="dxa"/>
            <w:shd w:val="clear" w:color="auto" w:fill="E6EED7"/>
          </w:tcPr>
          <w:p w:rsidR="007C4951" w:rsidRPr="00F01E56" w:rsidRDefault="007C4951" w:rsidP="007C3A0D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  <w:p w:rsidR="007C4951" w:rsidRPr="00F01E56" w:rsidRDefault="007C4951" w:rsidP="007C3A0D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2)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</w:tr>
      <w:tr w:rsidR="007C4951" w:rsidTr="000D3F0F">
        <w:tc>
          <w:tcPr>
            <w:tcW w:w="817" w:type="dxa"/>
            <w:shd w:val="clear" w:color="auto" w:fill="F3F3F3"/>
          </w:tcPr>
          <w:p w:rsidR="007C4951" w:rsidRPr="00967474" w:rsidRDefault="007C4951" w:rsidP="007C3A0D">
            <w:pPr>
              <w:spacing w:before="60"/>
              <w:rPr>
                <w:rFonts w:cs="Arial"/>
                <w:sz w:val="20"/>
                <w:szCs w:val="20"/>
              </w:rPr>
            </w:pPr>
            <w:r w:rsidRPr="003D48C1">
              <w:rPr>
                <w:rFonts w:cs="Arial"/>
                <w:noProof/>
                <w:sz w:val="20"/>
                <w:szCs w:val="20"/>
              </w:rPr>
              <w:pict>
                <v:shape id="Bild 6" o:spid="_x0000_i1034" type="#_x0000_t75" alt="GefBeu01" style="width:29.25pt;height:29.25pt;visibility:visible">
                  <v:imagedata r:id="rId7" o:title=""/>
                </v:shape>
              </w:pict>
            </w:r>
          </w:p>
        </w:tc>
        <w:tc>
          <w:tcPr>
            <w:tcW w:w="4820" w:type="dxa"/>
          </w:tcPr>
          <w:p w:rsidR="007C4951" w:rsidRPr="00967474" w:rsidRDefault="007C4951" w:rsidP="007C3A0D">
            <w:pPr>
              <w:spacing w:before="60"/>
              <w:rPr>
                <w:sz w:val="20"/>
                <w:szCs w:val="20"/>
              </w:rPr>
            </w:pPr>
            <w:r w:rsidRPr="00967474">
              <w:rPr>
                <w:sz w:val="20"/>
                <w:szCs w:val="20"/>
              </w:rPr>
              <w:t xml:space="preserve">Verschüttet werden </w:t>
            </w:r>
            <w:r>
              <w:rPr>
                <w:sz w:val="20"/>
                <w:szCs w:val="20"/>
              </w:rPr>
              <w:t>und Hineinstürzen</w:t>
            </w:r>
            <w:r w:rsidRPr="00967474">
              <w:rPr>
                <w:sz w:val="20"/>
                <w:szCs w:val="20"/>
              </w:rPr>
              <w:t xml:space="preserve"> in Gruben und Gräben</w:t>
            </w:r>
          </w:p>
          <w:p w:rsidR="007C4951" w:rsidRPr="005C0CE6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</w:p>
        </w:tc>
        <w:tc>
          <w:tcPr>
            <w:tcW w:w="850" w:type="dxa"/>
            <w:shd w:val="clear" w:color="auto" w:fill="F3F3F3"/>
          </w:tcPr>
          <w:p w:rsidR="007C4951" w:rsidRPr="00967474" w:rsidRDefault="007C4951" w:rsidP="007C3A0D">
            <w:pPr>
              <w:spacing w:before="60"/>
              <w:jc w:val="center"/>
              <w:rPr>
                <w:sz w:val="20"/>
                <w:szCs w:val="20"/>
              </w:rPr>
            </w:pPr>
            <w:r w:rsidRPr="00967474">
              <w:rPr>
                <w:sz w:val="20"/>
                <w:szCs w:val="20"/>
              </w:rPr>
              <w:t>(3)</w:t>
            </w:r>
          </w:p>
          <w:p w:rsidR="007C4951" w:rsidRPr="00967474" w:rsidRDefault="007C4951" w:rsidP="007C3A0D">
            <w:pPr>
              <w:spacing w:before="60"/>
              <w:jc w:val="center"/>
              <w:rPr>
                <w:sz w:val="20"/>
                <w:szCs w:val="20"/>
              </w:rPr>
            </w:pPr>
            <w:r w:rsidRPr="00967474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967474">
              <w:rPr>
                <w:sz w:val="20"/>
                <w:szCs w:val="20"/>
              </w:rPr>
              <w:instrText xml:space="preserve"> FORMTEXT </w:instrText>
            </w:r>
            <w:r w:rsidRPr="00967474">
              <w:rPr>
                <w:sz w:val="20"/>
                <w:szCs w:val="20"/>
              </w:rPr>
            </w:r>
            <w:r w:rsidRPr="00967474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Pr="00967474">
              <w:rPr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7C4951" w:rsidRPr="00967474" w:rsidRDefault="007C4951" w:rsidP="007C3A0D">
            <w:pPr>
              <w:spacing w:before="60"/>
              <w:jc w:val="center"/>
              <w:rPr>
                <w:sz w:val="18"/>
                <w:szCs w:val="18"/>
              </w:rPr>
            </w:pPr>
            <w:r w:rsidRPr="00967474">
              <w:rPr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967474">
              <w:rPr>
                <w:sz w:val="18"/>
                <w:szCs w:val="18"/>
              </w:rPr>
              <w:instrText xml:space="preserve"> FORMCHECKBOX </w:instrText>
            </w:r>
            <w:r w:rsidRPr="00967474">
              <w:rPr>
                <w:sz w:val="18"/>
                <w:szCs w:val="18"/>
              </w:rPr>
            </w:r>
            <w:r w:rsidRPr="00967474">
              <w:rPr>
                <w:sz w:val="18"/>
                <w:szCs w:val="18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7C4951" w:rsidRPr="00967474" w:rsidRDefault="007C4951" w:rsidP="007C3A0D">
            <w:pPr>
              <w:spacing w:before="60"/>
              <w:jc w:val="center"/>
              <w:rPr>
                <w:sz w:val="18"/>
                <w:szCs w:val="18"/>
              </w:rPr>
            </w:pPr>
            <w:r w:rsidRPr="00967474">
              <w:rPr>
                <w:sz w:val="18"/>
                <w:szCs w:val="18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967474">
              <w:rPr>
                <w:sz w:val="18"/>
                <w:szCs w:val="18"/>
              </w:rPr>
              <w:instrText xml:space="preserve"> FORMCHECKBOX </w:instrText>
            </w:r>
            <w:r w:rsidRPr="00967474">
              <w:rPr>
                <w:sz w:val="18"/>
                <w:szCs w:val="18"/>
              </w:rPr>
            </w:r>
            <w:r w:rsidRPr="00967474">
              <w:rPr>
                <w:sz w:val="18"/>
                <w:szCs w:val="18"/>
              </w:rPr>
              <w:fldChar w:fldCharType="end"/>
            </w:r>
          </w:p>
        </w:tc>
        <w:tc>
          <w:tcPr>
            <w:tcW w:w="4820" w:type="dxa"/>
          </w:tcPr>
          <w:p w:rsidR="007C4951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967474">
              <w:rPr>
                <w:sz w:val="24"/>
              </w:rPr>
              <w:t xml:space="preserve"> </w:t>
            </w:r>
            <w:r w:rsidRPr="00967474">
              <w:rPr>
                <w:sz w:val="24"/>
              </w:rPr>
              <w:tab/>
            </w:r>
            <w:r>
              <w:t xml:space="preserve">Gruben abböschen (bindige Böden 60°, nichtbindige Böden </w:t>
            </w:r>
          </w:p>
          <w:p w:rsidR="007C4951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>
              <w:tab/>
              <w:t>45°)</w:t>
            </w:r>
          </w:p>
          <w:p w:rsidR="007C4951" w:rsidRDefault="007C4951" w:rsidP="004D0EA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>
              <w:tab/>
              <w:t>Gräben abböschen bzw. verbauen</w:t>
            </w:r>
          </w:p>
          <w:p w:rsidR="007C4951" w:rsidRPr="000C6E2E" w:rsidRDefault="007C4951" w:rsidP="004D0EA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>
              <w:tab/>
            </w:r>
            <w:r w:rsidRPr="004D0EAD">
              <w:t>Absperrungen aufstellen</w:t>
            </w:r>
          </w:p>
        </w:tc>
        <w:tc>
          <w:tcPr>
            <w:tcW w:w="1417" w:type="dxa"/>
          </w:tcPr>
          <w:p w:rsidR="007C4951" w:rsidRPr="00967474" w:rsidRDefault="007C4951" w:rsidP="007C3A0D">
            <w:pPr>
              <w:spacing w:before="60"/>
              <w:rPr>
                <w:sz w:val="18"/>
                <w:szCs w:val="18"/>
              </w:rPr>
            </w:pPr>
            <w:r w:rsidRPr="00967474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967474">
              <w:rPr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967474">
              <w:rPr>
                <w:sz w:val="18"/>
                <w:szCs w:val="18"/>
              </w:rPr>
              <w:instrText xml:space="preserve"> FORMTEXT </w:instrText>
            </w:r>
            <w:r w:rsidRPr="00967474">
              <w:rPr>
                <w:sz w:val="18"/>
                <w:szCs w:val="18"/>
              </w:rPr>
            </w:r>
            <w:r w:rsidRPr="00967474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967474">
              <w:rPr>
                <w:sz w:val="18"/>
                <w:szCs w:val="18"/>
              </w:rPr>
              <w:fldChar w:fldCharType="end"/>
            </w:r>
            <w:r w:rsidRPr="00967474">
              <w:rPr>
                <w:sz w:val="18"/>
                <w:szCs w:val="18"/>
              </w:rPr>
              <w:t xml:space="preserve"> </w:t>
            </w:r>
          </w:p>
          <w:p w:rsidR="007C4951" w:rsidRPr="00967474" w:rsidRDefault="007C4951" w:rsidP="007C3A0D">
            <w:pPr>
              <w:spacing w:before="60"/>
              <w:rPr>
                <w:sz w:val="18"/>
                <w:szCs w:val="18"/>
              </w:rPr>
            </w:pPr>
            <w:r w:rsidRPr="00967474">
              <w:rPr>
                <w:sz w:val="18"/>
                <w:szCs w:val="18"/>
              </w:rPr>
              <w:t xml:space="preserve">2) </w:t>
            </w:r>
            <w:r w:rsidRPr="00967474">
              <w:rPr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967474">
              <w:rPr>
                <w:sz w:val="18"/>
                <w:szCs w:val="18"/>
              </w:rPr>
              <w:instrText xml:space="preserve"> FORMTEXT </w:instrText>
            </w:r>
            <w:r w:rsidRPr="00967474">
              <w:rPr>
                <w:sz w:val="18"/>
                <w:szCs w:val="18"/>
              </w:rPr>
            </w:r>
            <w:r w:rsidRPr="00967474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967474">
              <w:rPr>
                <w:sz w:val="18"/>
                <w:szCs w:val="18"/>
              </w:rPr>
              <w:fldChar w:fldCharType="end"/>
            </w:r>
          </w:p>
          <w:p w:rsidR="007C4951" w:rsidRPr="00967474" w:rsidRDefault="007C4951" w:rsidP="007C3A0D">
            <w:pPr>
              <w:spacing w:before="60"/>
              <w:rPr>
                <w:sz w:val="20"/>
                <w:szCs w:val="20"/>
              </w:rPr>
            </w:pPr>
            <w:r w:rsidRPr="00967474">
              <w:rPr>
                <w:sz w:val="18"/>
                <w:szCs w:val="18"/>
              </w:rPr>
              <w:t xml:space="preserve">3) </w:t>
            </w:r>
            <w:r w:rsidRPr="00967474">
              <w:rPr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967474">
              <w:rPr>
                <w:sz w:val="18"/>
                <w:szCs w:val="18"/>
              </w:rPr>
              <w:instrText xml:space="preserve"> FORMTEXT </w:instrText>
            </w:r>
            <w:r w:rsidRPr="00967474">
              <w:rPr>
                <w:sz w:val="18"/>
                <w:szCs w:val="18"/>
              </w:rPr>
            </w:r>
            <w:r w:rsidRPr="00967474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967474">
              <w:rPr>
                <w:sz w:val="18"/>
                <w:szCs w:val="18"/>
              </w:rPr>
              <w:fldChar w:fldCharType="end"/>
            </w:r>
          </w:p>
        </w:tc>
        <w:tc>
          <w:tcPr>
            <w:tcW w:w="1418" w:type="dxa"/>
            <w:shd w:val="clear" w:color="auto" w:fill="E6EED7"/>
          </w:tcPr>
          <w:p w:rsidR="007C4951" w:rsidRPr="00967474" w:rsidRDefault="007C4951" w:rsidP="007C3A0D">
            <w:pPr>
              <w:spacing w:before="60"/>
              <w:rPr>
                <w:sz w:val="18"/>
                <w:szCs w:val="18"/>
              </w:rPr>
            </w:pPr>
            <w:r w:rsidRPr="00967474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967474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967474">
              <w:rPr>
                <w:sz w:val="18"/>
                <w:szCs w:val="18"/>
              </w:rPr>
              <w:instrText xml:space="preserve"> FORMTEXT </w:instrText>
            </w:r>
            <w:r w:rsidRPr="00967474">
              <w:rPr>
                <w:sz w:val="18"/>
                <w:szCs w:val="18"/>
              </w:rPr>
            </w:r>
            <w:r w:rsidRPr="00967474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967474">
              <w:rPr>
                <w:sz w:val="18"/>
                <w:szCs w:val="18"/>
              </w:rPr>
              <w:fldChar w:fldCharType="end"/>
            </w:r>
          </w:p>
          <w:p w:rsidR="007C4951" w:rsidRPr="00967474" w:rsidRDefault="007C4951" w:rsidP="007C3A0D">
            <w:pPr>
              <w:spacing w:before="60"/>
              <w:rPr>
                <w:sz w:val="20"/>
                <w:szCs w:val="20"/>
              </w:rPr>
            </w:pPr>
            <w:r w:rsidRPr="00967474">
              <w:rPr>
                <w:sz w:val="18"/>
                <w:szCs w:val="18"/>
              </w:rPr>
              <w:t>2)</w:t>
            </w:r>
            <w:r>
              <w:rPr>
                <w:sz w:val="18"/>
                <w:szCs w:val="18"/>
              </w:rPr>
              <w:t xml:space="preserve"> </w:t>
            </w:r>
            <w:r w:rsidRPr="00967474">
              <w:rPr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967474">
              <w:rPr>
                <w:sz w:val="18"/>
                <w:szCs w:val="18"/>
              </w:rPr>
              <w:instrText xml:space="preserve"> FORMTEXT </w:instrText>
            </w:r>
            <w:r w:rsidRPr="00967474">
              <w:rPr>
                <w:sz w:val="18"/>
                <w:szCs w:val="18"/>
              </w:rPr>
            </w:r>
            <w:r w:rsidRPr="00967474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967474">
              <w:rPr>
                <w:sz w:val="18"/>
                <w:szCs w:val="18"/>
              </w:rPr>
              <w:fldChar w:fldCharType="end"/>
            </w:r>
          </w:p>
        </w:tc>
      </w:tr>
      <w:tr w:rsidR="007C4951" w:rsidTr="000D3F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17" w:type="dxa"/>
            <w:shd w:val="clear" w:color="auto" w:fill="F3F3F3"/>
          </w:tcPr>
          <w:p w:rsidR="007C4951" w:rsidRPr="00F01E56" w:rsidRDefault="007C4951" w:rsidP="004C5611">
            <w:pPr>
              <w:spacing w:before="60"/>
              <w:rPr>
                <w:rFonts w:cs="Arial"/>
                <w:sz w:val="20"/>
                <w:szCs w:val="20"/>
              </w:rPr>
            </w:pPr>
            <w:r w:rsidRPr="003D48C1">
              <w:rPr>
                <w:rFonts w:cs="Arial"/>
                <w:noProof/>
                <w:sz w:val="20"/>
                <w:szCs w:val="20"/>
              </w:rPr>
              <w:pict>
                <v:shape id="_x0000_i1035" type="#_x0000_t75" alt="GefBeu01" style="width:29.25pt;height:29.25pt;visibility:visible">
                  <v:imagedata r:id="rId7" o:title=""/>
                </v:shape>
              </w:pict>
            </w:r>
          </w:p>
        </w:tc>
        <w:tc>
          <w:tcPr>
            <w:tcW w:w="4820" w:type="dxa"/>
          </w:tcPr>
          <w:p w:rsidR="007C4951" w:rsidRDefault="007C4951" w:rsidP="004C5611">
            <w:pPr>
              <w:spacing w:before="60"/>
              <w:rPr>
                <w:sz w:val="20"/>
                <w:szCs w:val="20"/>
              </w:rPr>
            </w:pPr>
            <w:r w:rsidRPr="00F01E56">
              <w:rPr>
                <w:sz w:val="20"/>
                <w:szCs w:val="20"/>
              </w:rPr>
              <w:t xml:space="preserve">Absturz </w:t>
            </w:r>
            <w:r>
              <w:rPr>
                <w:sz w:val="20"/>
                <w:szCs w:val="20"/>
              </w:rPr>
              <w:t>im steilen Gelände, von Mauern oder Brücken, Gefahr durch Ertrinken</w:t>
            </w:r>
          </w:p>
          <w:p w:rsidR="007C4951" w:rsidRPr="00F01E56" w:rsidRDefault="007C4951" w:rsidP="004C5611">
            <w:pPr>
              <w:spacing w:before="60"/>
              <w:rPr>
                <w:sz w:val="20"/>
                <w:szCs w:val="20"/>
              </w:rPr>
            </w:pPr>
          </w:p>
          <w:p w:rsidR="007C4951" w:rsidRPr="00D60A33" w:rsidRDefault="007C4951" w:rsidP="004C5611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</w:p>
        </w:tc>
        <w:tc>
          <w:tcPr>
            <w:tcW w:w="850" w:type="dxa"/>
            <w:shd w:val="clear" w:color="auto" w:fill="F3F3F3"/>
          </w:tcPr>
          <w:p w:rsidR="007C4951" w:rsidRPr="00F01E56" w:rsidRDefault="007C4951" w:rsidP="004C5611">
            <w:pPr>
              <w:spacing w:before="60"/>
              <w:jc w:val="center"/>
              <w:rPr>
                <w:sz w:val="20"/>
                <w:szCs w:val="20"/>
              </w:rPr>
            </w:pPr>
            <w:r w:rsidRPr="00F01E56">
              <w:rPr>
                <w:sz w:val="20"/>
                <w:szCs w:val="20"/>
              </w:rPr>
              <w:t>(3)</w:t>
            </w:r>
          </w:p>
          <w:p w:rsidR="007C4951" w:rsidRPr="00F01E56" w:rsidRDefault="007C4951" w:rsidP="004C5611">
            <w:pPr>
              <w:spacing w:before="60"/>
              <w:jc w:val="center"/>
              <w:rPr>
                <w:sz w:val="20"/>
                <w:szCs w:val="20"/>
              </w:rPr>
            </w:pPr>
            <w:r w:rsidRPr="00F01E56">
              <w:rPr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F01E56">
              <w:rPr>
                <w:sz w:val="20"/>
                <w:szCs w:val="20"/>
              </w:rPr>
              <w:instrText xml:space="preserve"> FORMTEXT </w:instrText>
            </w:r>
            <w:r w:rsidRPr="00F01E56">
              <w:rPr>
                <w:sz w:val="20"/>
                <w:szCs w:val="20"/>
              </w:rPr>
            </w:r>
            <w:r w:rsidRPr="00F01E56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Pr="00F01E56">
              <w:rPr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7C4951" w:rsidRPr="00F01E56" w:rsidRDefault="007C4951" w:rsidP="004C5611">
            <w:pPr>
              <w:spacing w:before="60"/>
              <w:jc w:val="center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fldChar w:fldCharType="begin">
                <w:ffData>
                  <w:name w:val="Kontrollkästchen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FORMCHECKBOX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7C4951" w:rsidRPr="00F01E56" w:rsidRDefault="007C4951" w:rsidP="004C5611">
            <w:pPr>
              <w:spacing w:before="60"/>
              <w:jc w:val="center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fldChar w:fldCharType="begin">
                <w:ffData>
                  <w:name w:val="Kontrollkästchen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FORMCHECKBOX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4820" w:type="dxa"/>
          </w:tcPr>
          <w:p w:rsidR="007C4951" w:rsidRDefault="007C4951" w:rsidP="004C5611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237154">
              <w:t>▪</w:t>
            </w:r>
            <w:r>
              <w:tab/>
              <w:t>sichere Übergänge benützen</w:t>
            </w:r>
          </w:p>
          <w:p w:rsidR="007C4951" w:rsidRDefault="007C4951" w:rsidP="004C5611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237154">
              <w:t>▪</w:t>
            </w:r>
            <w:r>
              <w:tab/>
              <w:t xml:space="preserve">Sicherheitsabstand zu Böschungs- und Grabenrändern oder </w:t>
            </w:r>
            <w:r>
              <w:tab/>
              <w:t>Absturzkanten einhalten (min. 60 cm)</w:t>
            </w:r>
          </w:p>
          <w:p w:rsidR="007C4951" w:rsidRDefault="007C4951" w:rsidP="004C5611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564532">
              <w:t xml:space="preserve">▪ </w:t>
            </w:r>
            <w:r w:rsidRPr="00564532">
              <w:tab/>
            </w:r>
            <w:r>
              <w:t>PSA gegen Absturz tragen, 2-Mann-Betrieb</w:t>
            </w:r>
          </w:p>
          <w:p w:rsidR="007C4951" w:rsidRPr="00E839E7" w:rsidRDefault="007C4951" w:rsidP="004C5611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E839E7">
              <w:t xml:space="preserve"> </w:t>
            </w:r>
            <w:r w:rsidRPr="00E839E7">
              <w:tab/>
              <w:t>PSA gegen Ertrinken verwenden</w:t>
            </w:r>
          </w:p>
        </w:tc>
        <w:tc>
          <w:tcPr>
            <w:tcW w:w="1417" w:type="dxa"/>
          </w:tcPr>
          <w:p w:rsidR="007C4951" w:rsidRPr="00F01E56" w:rsidRDefault="007C4951" w:rsidP="004C5611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  <w:r w:rsidRPr="00F01E56">
              <w:rPr>
                <w:sz w:val="18"/>
                <w:szCs w:val="18"/>
              </w:rPr>
              <w:t xml:space="preserve"> </w:t>
            </w:r>
          </w:p>
          <w:p w:rsidR="007C4951" w:rsidRPr="00F01E56" w:rsidRDefault="007C4951" w:rsidP="004C5611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 xml:space="preserve">2)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  <w:p w:rsidR="007C4951" w:rsidRPr="00F01E56" w:rsidRDefault="007C4951" w:rsidP="004C5611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 xml:space="preserve">3)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1418" w:type="dxa"/>
            <w:shd w:val="clear" w:color="auto" w:fill="E6EED7"/>
          </w:tcPr>
          <w:p w:rsidR="007C4951" w:rsidRPr="00F01E56" w:rsidRDefault="007C4951" w:rsidP="004C5611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  <w:p w:rsidR="007C4951" w:rsidRPr="00F01E56" w:rsidRDefault="007C4951" w:rsidP="004C5611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2)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</w:tr>
      <w:tr w:rsidR="007C4951" w:rsidTr="000D3F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17" w:type="dxa"/>
            <w:shd w:val="clear" w:color="auto" w:fill="F3F3F3"/>
          </w:tcPr>
          <w:p w:rsidR="007C4951" w:rsidRPr="00F01E56" w:rsidRDefault="007C4951" w:rsidP="007C3A0D">
            <w:pPr>
              <w:spacing w:before="60"/>
              <w:rPr>
                <w:rFonts w:cs="Arial"/>
                <w:sz w:val="20"/>
                <w:szCs w:val="20"/>
              </w:rPr>
            </w:pPr>
            <w:r w:rsidRPr="003D48C1">
              <w:rPr>
                <w:rFonts w:cs="Arial"/>
                <w:noProof/>
                <w:sz w:val="20"/>
                <w:szCs w:val="20"/>
              </w:rPr>
              <w:pict>
                <v:shape id="Bild 10" o:spid="_x0000_i1036" type="#_x0000_t75" alt="GefBeu03" style="width:29.25pt;height:30pt;visibility:visible">
                  <v:imagedata r:id="rId10" o:title=""/>
                </v:shape>
              </w:pict>
            </w:r>
          </w:p>
        </w:tc>
        <w:tc>
          <w:tcPr>
            <w:tcW w:w="4820" w:type="dxa"/>
          </w:tcPr>
          <w:p w:rsidR="007C4951" w:rsidRPr="006015FD" w:rsidRDefault="007C4951" w:rsidP="007C3A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Gefahrstoffe - </w:t>
            </w:r>
            <w:r w:rsidRPr="006015FD">
              <w:rPr>
                <w:sz w:val="20"/>
                <w:szCs w:val="20"/>
              </w:rPr>
              <w:t>Gesundheitsschäden durch Verschlucken, Einatmen, Hautkontakt</w:t>
            </w:r>
          </w:p>
          <w:p w:rsidR="007C4951" w:rsidRPr="006015FD" w:rsidRDefault="007C4951" w:rsidP="007C3A0D">
            <w:pPr>
              <w:rPr>
                <w:sz w:val="20"/>
                <w:szCs w:val="20"/>
              </w:rPr>
            </w:pPr>
          </w:p>
          <w:p w:rsidR="007C4951" w:rsidRPr="008A2663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</w:p>
        </w:tc>
        <w:tc>
          <w:tcPr>
            <w:tcW w:w="850" w:type="dxa"/>
            <w:shd w:val="clear" w:color="auto" w:fill="F3F3F3"/>
          </w:tcPr>
          <w:p w:rsidR="007C4951" w:rsidRPr="00F01E56" w:rsidRDefault="007C4951" w:rsidP="007C3A0D">
            <w:pPr>
              <w:spacing w:before="60"/>
              <w:jc w:val="center"/>
              <w:rPr>
                <w:sz w:val="20"/>
                <w:szCs w:val="20"/>
              </w:rPr>
            </w:pPr>
            <w:r w:rsidRPr="00F01E56">
              <w:rPr>
                <w:sz w:val="20"/>
                <w:szCs w:val="20"/>
              </w:rPr>
              <w:t>(3)</w:t>
            </w:r>
          </w:p>
          <w:p w:rsidR="007C4951" w:rsidRPr="00F01E56" w:rsidRDefault="007C4951" w:rsidP="007C3A0D">
            <w:pPr>
              <w:spacing w:before="60"/>
              <w:jc w:val="center"/>
              <w:rPr>
                <w:sz w:val="20"/>
                <w:szCs w:val="20"/>
              </w:rPr>
            </w:pPr>
            <w:r w:rsidRPr="00F01E56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F01E56">
              <w:rPr>
                <w:sz w:val="20"/>
                <w:szCs w:val="20"/>
              </w:rPr>
              <w:instrText xml:space="preserve"> FORMTEXT </w:instrText>
            </w:r>
            <w:r w:rsidRPr="00F01E56">
              <w:rPr>
                <w:sz w:val="20"/>
                <w:szCs w:val="20"/>
              </w:rPr>
            </w:r>
            <w:r w:rsidRPr="00F01E56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Pr="00F01E56">
              <w:rPr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7C4951" w:rsidRPr="00F01E56" w:rsidRDefault="007C4951" w:rsidP="007C3A0D">
            <w:pPr>
              <w:spacing w:before="60"/>
              <w:jc w:val="center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FORMCHECKBOX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7C4951" w:rsidRPr="00F01E56" w:rsidRDefault="007C4951" w:rsidP="007C3A0D">
            <w:pPr>
              <w:spacing w:before="60"/>
              <w:jc w:val="center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FORMCHECKBOX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4820" w:type="dxa"/>
          </w:tcPr>
          <w:p w:rsidR="007C4951" w:rsidRPr="00E839E7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E839E7">
              <w:t xml:space="preserve">▪ </w:t>
            </w:r>
            <w:r w:rsidRPr="00E839E7">
              <w:tab/>
              <w:t>Sicherheitsdatenblatt / Gebrauchsanweisung befolgen</w:t>
            </w:r>
          </w:p>
          <w:p w:rsidR="007C4951" w:rsidRPr="00E839E7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E839E7">
              <w:t xml:space="preserve">▪ </w:t>
            </w:r>
            <w:r w:rsidRPr="00E839E7">
              <w:tab/>
              <w:t>fachkundige Mitarbeiter einsetzen</w:t>
            </w:r>
          </w:p>
          <w:p w:rsidR="007C4951" w:rsidRPr="00E839E7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E839E7">
              <w:t xml:space="preserve">▪ </w:t>
            </w:r>
            <w:r w:rsidRPr="00E839E7">
              <w:tab/>
              <w:t>Gefahrstoffverzeichnis</w:t>
            </w:r>
          </w:p>
          <w:p w:rsidR="007C4951" w:rsidRPr="00E839E7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E839E7">
              <w:t xml:space="preserve">▪ </w:t>
            </w:r>
            <w:r w:rsidRPr="00E839E7">
              <w:tab/>
              <w:t>sichere Lagerung / Aufbewahrung / Transport</w:t>
            </w:r>
          </w:p>
          <w:p w:rsidR="007C4951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E839E7">
              <w:t xml:space="preserve">▪ </w:t>
            </w:r>
            <w:r w:rsidRPr="00E839E7">
              <w:tab/>
              <w:t xml:space="preserve">Persönliche Schutzausrüstung laut Sicherheitsdatenblatt </w:t>
            </w:r>
            <w:r w:rsidRPr="00E839E7">
              <w:tab/>
              <w:t>verwenden</w:t>
            </w:r>
          </w:p>
          <w:p w:rsidR="007C4951" w:rsidRPr="00E839E7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E839E7">
              <w:t xml:space="preserve"> </w:t>
            </w:r>
            <w:r w:rsidRPr="00E839E7">
              <w:tab/>
              <w:t>arbeitsmedizinische Vorsorge</w:t>
            </w:r>
          </w:p>
        </w:tc>
        <w:tc>
          <w:tcPr>
            <w:tcW w:w="1417" w:type="dxa"/>
          </w:tcPr>
          <w:p w:rsidR="007C4951" w:rsidRPr="00F01E56" w:rsidRDefault="007C4951" w:rsidP="007C3A0D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  <w:r w:rsidRPr="00F01E56">
              <w:rPr>
                <w:sz w:val="18"/>
                <w:szCs w:val="18"/>
              </w:rPr>
              <w:t xml:space="preserve"> </w:t>
            </w:r>
          </w:p>
          <w:p w:rsidR="007C4951" w:rsidRPr="00F01E56" w:rsidRDefault="007C4951" w:rsidP="007C3A0D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 xml:space="preserve">2)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  <w:p w:rsidR="007C4951" w:rsidRPr="00F01E56" w:rsidRDefault="007C4951" w:rsidP="007C3A0D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 xml:space="preserve">3)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1418" w:type="dxa"/>
            <w:shd w:val="clear" w:color="auto" w:fill="E6EED7"/>
          </w:tcPr>
          <w:p w:rsidR="007C4951" w:rsidRPr="00F01E56" w:rsidRDefault="007C4951" w:rsidP="007C3A0D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  <w:p w:rsidR="007C4951" w:rsidRPr="00F01E56" w:rsidRDefault="007C4951" w:rsidP="007C3A0D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2)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</w:tr>
      <w:tr w:rsidR="007C4951" w:rsidTr="000D3F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17" w:type="dxa"/>
            <w:shd w:val="clear" w:color="auto" w:fill="F3F3F3"/>
          </w:tcPr>
          <w:p w:rsidR="007C4951" w:rsidRPr="00F14C9B" w:rsidRDefault="007C4951" w:rsidP="007C3A0D">
            <w:pPr>
              <w:spacing w:before="60"/>
              <w:rPr>
                <w:rFonts w:cs="Arial"/>
                <w:sz w:val="20"/>
                <w:szCs w:val="20"/>
              </w:rPr>
            </w:pPr>
            <w:r w:rsidRPr="003D48C1">
              <w:rPr>
                <w:rFonts w:cs="Arial"/>
                <w:noProof/>
                <w:sz w:val="20"/>
                <w:szCs w:val="20"/>
              </w:rPr>
              <w:pict>
                <v:shape id="Bild 18" o:spid="_x0000_i1037" type="#_x0000_t75" alt="GefBeu03" style="width:29.25pt;height:30pt;visibility:visible">
                  <v:imagedata r:id="rId10" o:title=""/>
                </v:shape>
              </w:pict>
            </w:r>
          </w:p>
        </w:tc>
        <w:tc>
          <w:tcPr>
            <w:tcW w:w="4820" w:type="dxa"/>
          </w:tcPr>
          <w:p w:rsidR="007C4951" w:rsidRPr="00F14C9B" w:rsidRDefault="007C4951" w:rsidP="007C3A0D">
            <w:pPr>
              <w:spacing w:before="60"/>
              <w:rPr>
                <w:sz w:val="20"/>
                <w:szCs w:val="20"/>
              </w:rPr>
            </w:pPr>
            <w:r w:rsidRPr="00F14C9B">
              <w:rPr>
                <w:sz w:val="20"/>
                <w:szCs w:val="20"/>
              </w:rPr>
              <w:t>Kontakt zu Ottokraftstoff (Gase, Dämpfe, Hautkontakt)</w:t>
            </w:r>
          </w:p>
          <w:p w:rsidR="007C4951" w:rsidRPr="00F14C9B" w:rsidRDefault="007C4951" w:rsidP="007C3A0D">
            <w:pPr>
              <w:spacing w:before="60"/>
              <w:rPr>
                <w:sz w:val="20"/>
                <w:szCs w:val="20"/>
              </w:rPr>
            </w:pPr>
          </w:p>
          <w:p w:rsidR="007C4951" w:rsidRPr="00485183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</w:p>
        </w:tc>
        <w:tc>
          <w:tcPr>
            <w:tcW w:w="850" w:type="dxa"/>
            <w:shd w:val="clear" w:color="auto" w:fill="F3F3F3"/>
          </w:tcPr>
          <w:p w:rsidR="007C4951" w:rsidRPr="00F14C9B" w:rsidRDefault="007C4951" w:rsidP="007C3A0D">
            <w:pPr>
              <w:spacing w:before="60"/>
              <w:jc w:val="center"/>
              <w:rPr>
                <w:sz w:val="20"/>
                <w:szCs w:val="20"/>
              </w:rPr>
            </w:pPr>
            <w:r w:rsidRPr="00F14C9B">
              <w:rPr>
                <w:sz w:val="20"/>
                <w:szCs w:val="20"/>
              </w:rPr>
              <w:t>(3)</w:t>
            </w:r>
          </w:p>
          <w:p w:rsidR="007C4951" w:rsidRPr="00F14C9B" w:rsidRDefault="007C4951" w:rsidP="007C3A0D">
            <w:pPr>
              <w:spacing w:before="60"/>
              <w:jc w:val="center"/>
              <w:rPr>
                <w:sz w:val="20"/>
                <w:szCs w:val="20"/>
              </w:rPr>
            </w:pPr>
            <w:r w:rsidRPr="00F14C9B">
              <w:rPr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F14C9B">
              <w:rPr>
                <w:sz w:val="20"/>
                <w:szCs w:val="20"/>
              </w:rPr>
              <w:instrText xml:space="preserve"> FORMTEXT </w:instrText>
            </w:r>
            <w:r w:rsidRPr="00F14C9B">
              <w:rPr>
                <w:sz w:val="20"/>
                <w:szCs w:val="20"/>
              </w:rPr>
            </w:r>
            <w:r w:rsidRPr="00F14C9B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Pr="00F14C9B">
              <w:rPr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7C4951" w:rsidRPr="00F14C9B" w:rsidRDefault="007C4951" w:rsidP="007C3A0D">
            <w:pPr>
              <w:spacing w:before="60"/>
              <w:jc w:val="center"/>
              <w:rPr>
                <w:sz w:val="18"/>
                <w:szCs w:val="18"/>
              </w:rPr>
            </w:pPr>
            <w:r w:rsidRPr="00F14C9B">
              <w:rPr>
                <w:sz w:val="18"/>
                <w:szCs w:val="18"/>
              </w:rPr>
              <w:fldChar w:fldCharType="begin">
                <w:ffData>
                  <w:name w:val="Kontrollkästchen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14C9B">
              <w:rPr>
                <w:sz w:val="18"/>
                <w:szCs w:val="18"/>
              </w:rPr>
              <w:instrText xml:space="preserve"> FORMCHECKBOX </w:instrText>
            </w:r>
            <w:r w:rsidRPr="00F14C9B">
              <w:rPr>
                <w:sz w:val="18"/>
                <w:szCs w:val="18"/>
              </w:rPr>
            </w:r>
            <w:r w:rsidRPr="00F14C9B">
              <w:rPr>
                <w:sz w:val="18"/>
                <w:szCs w:val="18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7C4951" w:rsidRPr="00F14C9B" w:rsidRDefault="007C4951" w:rsidP="007C3A0D">
            <w:pPr>
              <w:spacing w:before="60"/>
              <w:jc w:val="center"/>
              <w:rPr>
                <w:sz w:val="18"/>
                <w:szCs w:val="18"/>
              </w:rPr>
            </w:pPr>
            <w:r w:rsidRPr="00F14C9B">
              <w:rPr>
                <w:sz w:val="18"/>
                <w:szCs w:val="18"/>
              </w:rPr>
              <w:fldChar w:fldCharType="begin">
                <w:ffData>
                  <w:name w:val="Kontrollkästchen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14C9B">
              <w:rPr>
                <w:sz w:val="18"/>
                <w:szCs w:val="18"/>
              </w:rPr>
              <w:instrText xml:space="preserve"> FORMCHECKBOX </w:instrText>
            </w:r>
            <w:r w:rsidRPr="00F14C9B">
              <w:rPr>
                <w:sz w:val="18"/>
                <w:szCs w:val="18"/>
              </w:rPr>
            </w:r>
            <w:r w:rsidRPr="00F14C9B">
              <w:rPr>
                <w:sz w:val="18"/>
                <w:szCs w:val="18"/>
              </w:rPr>
              <w:fldChar w:fldCharType="end"/>
            </w:r>
          </w:p>
        </w:tc>
        <w:tc>
          <w:tcPr>
            <w:tcW w:w="4820" w:type="dxa"/>
          </w:tcPr>
          <w:p w:rsidR="007C4951" w:rsidRPr="00EA5D61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EA5D61">
              <w:tab/>
            </w:r>
            <w:r>
              <w:t>Sonderkraftstoff (Alkylatbenzin) verwenden</w:t>
            </w:r>
          </w:p>
          <w:p w:rsidR="007C4951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EA5D61">
              <w:tab/>
            </w:r>
            <w:r>
              <w:t>Sicherheitseinfüllstutzen verwenden</w:t>
            </w:r>
          </w:p>
          <w:p w:rsidR="007C4951" w:rsidRPr="00E839E7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E839E7">
              <w:t xml:space="preserve"> </w:t>
            </w:r>
            <w:r w:rsidRPr="00E839E7">
              <w:tab/>
              <w:t>Einweggebinde verwenden</w:t>
            </w:r>
          </w:p>
        </w:tc>
        <w:tc>
          <w:tcPr>
            <w:tcW w:w="1417" w:type="dxa"/>
          </w:tcPr>
          <w:p w:rsidR="007C4951" w:rsidRPr="00F14C9B" w:rsidRDefault="007C4951" w:rsidP="007C3A0D">
            <w:pPr>
              <w:spacing w:before="60"/>
              <w:rPr>
                <w:sz w:val="18"/>
                <w:szCs w:val="18"/>
              </w:rPr>
            </w:pPr>
            <w:r w:rsidRPr="00F14C9B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F14C9B">
              <w:rPr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F14C9B">
              <w:rPr>
                <w:sz w:val="18"/>
                <w:szCs w:val="18"/>
              </w:rPr>
              <w:instrText xml:space="preserve"> FORMTEXT </w:instrText>
            </w:r>
            <w:r w:rsidRPr="00F14C9B">
              <w:rPr>
                <w:sz w:val="18"/>
                <w:szCs w:val="18"/>
              </w:rPr>
            </w:r>
            <w:r w:rsidRPr="00F14C9B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14C9B">
              <w:rPr>
                <w:sz w:val="18"/>
                <w:szCs w:val="18"/>
              </w:rPr>
              <w:fldChar w:fldCharType="end"/>
            </w:r>
            <w:r w:rsidRPr="00F14C9B">
              <w:rPr>
                <w:sz w:val="18"/>
                <w:szCs w:val="18"/>
              </w:rPr>
              <w:t xml:space="preserve"> </w:t>
            </w:r>
          </w:p>
          <w:p w:rsidR="007C4951" w:rsidRPr="00F14C9B" w:rsidRDefault="007C4951" w:rsidP="007C3A0D">
            <w:pPr>
              <w:spacing w:before="60"/>
              <w:rPr>
                <w:sz w:val="18"/>
                <w:szCs w:val="18"/>
              </w:rPr>
            </w:pPr>
            <w:r w:rsidRPr="00F14C9B">
              <w:rPr>
                <w:sz w:val="18"/>
                <w:szCs w:val="18"/>
              </w:rPr>
              <w:t xml:space="preserve">2) </w:t>
            </w:r>
            <w:r w:rsidRPr="00F14C9B">
              <w:rPr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F14C9B">
              <w:rPr>
                <w:sz w:val="18"/>
                <w:szCs w:val="18"/>
              </w:rPr>
              <w:instrText xml:space="preserve"> FORMTEXT </w:instrText>
            </w:r>
            <w:r w:rsidRPr="00F14C9B">
              <w:rPr>
                <w:sz w:val="18"/>
                <w:szCs w:val="18"/>
              </w:rPr>
            </w:r>
            <w:r w:rsidRPr="00F14C9B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14C9B">
              <w:rPr>
                <w:sz w:val="18"/>
                <w:szCs w:val="18"/>
              </w:rPr>
              <w:fldChar w:fldCharType="end"/>
            </w:r>
          </w:p>
          <w:p w:rsidR="007C4951" w:rsidRPr="00F14C9B" w:rsidRDefault="007C4951" w:rsidP="007C3A0D">
            <w:pPr>
              <w:spacing w:before="60"/>
              <w:rPr>
                <w:sz w:val="20"/>
                <w:szCs w:val="20"/>
              </w:rPr>
            </w:pPr>
            <w:r w:rsidRPr="00F14C9B">
              <w:rPr>
                <w:sz w:val="18"/>
                <w:szCs w:val="18"/>
              </w:rPr>
              <w:t xml:space="preserve">3) </w:t>
            </w:r>
            <w:r w:rsidRPr="00F14C9B">
              <w:rPr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F14C9B">
              <w:rPr>
                <w:sz w:val="18"/>
                <w:szCs w:val="18"/>
              </w:rPr>
              <w:instrText xml:space="preserve"> FORMTEXT </w:instrText>
            </w:r>
            <w:r w:rsidRPr="00F14C9B">
              <w:rPr>
                <w:sz w:val="18"/>
                <w:szCs w:val="18"/>
              </w:rPr>
            </w:r>
            <w:r w:rsidRPr="00F14C9B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14C9B">
              <w:rPr>
                <w:sz w:val="18"/>
                <w:szCs w:val="18"/>
              </w:rPr>
              <w:fldChar w:fldCharType="end"/>
            </w:r>
          </w:p>
        </w:tc>
        <w:tc>
          <w:tcPr>
            <w:tcW w:w="1418" w:type="dxa"/>
            <w:shd w:val="clear" w:color="auto" w:fill="E6EED7"/>
          </w:tcPr>
          <w:p w:rsidR="007C4951" w:rsidRPr="00F14C9B" w:rsidRDefault="007C4951" w:rsidP="007C3A0D">
            <w:pPr>
              <w:spacing w:before="60"/>
              <w:rPr>
                <w:sz w:val="18"/>
                <w:szCs w:val="18"/>
              </w:rPr>
            </w:pPr>
            <w:r w:rsidRPr="00F14C9B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F14C9B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F14C9B">
              <w:rPr>
                <w:sz w:val="18"/>
                <w:szCs w:val="18"/>
              </w:rPr>
              <w:instrText xml:space="preserve"> FORMTEXT </w:instrText>
            </w:r>
            <w:r w:rsidRPr="00F14C9B">
              <w:rPr>
                <w:sz w:val="18"/>
                <w:szCs w:val="18"/>
              </w:rPr>
            </w:r>
            <w:r w:rsidRPr="00F14C9B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14C9B">
              <w:rPr>
                <w:sz w:val="18"/>
                <w:szCs w:val="18"/>
              </w:rPr>
              <w:fldChar w:fldCharType="end"/>
            </w:r>
          </w:p>
          <w:p w:rsidR="007C4951" w:rsidRPr="00F14C9B" w:rsidRDefault="007C4951" w:rsidP="007C3A0D">
            <w:pPr>
              <w:spacing w:before="60"/>
              <w:rPr>
                <w:sz w:val="20"/>
                <w:szCs w:val="20"/>
              </w:rPr>
            </w:pPr>
            <w:r w:rsidRPr="00F14C9B">
              <w:rPr>
                <w:sz w:val="18"/>
                <w:szCs w:val="18"/>
              </w:rPr>
              <w:t>2)</w:t>
            </w:r>
            <w:r>
              <w:rPr>
                <w:sz w:val="18"/>
                <w:szCs w:val="18"/>
              </w:rPr>
              <w:t xml:space="preserve"> </w:t>
            </w:r>
            <w:r w:rsidRPr="00F14C9B">
              <w:rPr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F14C9B">
              <w:rPr>
                <w:sz w:val="18"/>
                <w:szCs w:val="18"/>
              </w:rPr>
              <w:instrText xml:space="preserve"> FORMTEXT </w:instrText>
            </w:r>
            <w:r w:rsidRPr="00F14C9B">
              <w:rPr>
                <w:sz w:val="18"/>
                <w:szCs w:val="18"/>
              </w:rPr>
            </w:r>
            <w:r w:rsidRPr="00F14C9B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14C9B">
              <w:rPr>
                <w:sz w:val="18"/>
                <w:szCs w:val="18"/>
              </w:rPr>
              <w:fldChar w:fldCharType="end"/>
            </w:r>
          </w:p>
        </w:tc>
      </w:tr>
    </w:tbl>
    <w:p w:rsidR="007C4951" w:rsidRDefault="007C4951" w:rsidP="007C3A0D">
      <w:pPr>
        <w:spacing w:before="60"/>
        <w:jc w:val="center"/>
        <w:rPr>
          <w:rFonts w:cs="Arial"/>
          <w:noProof/>
          <w:color w:val="FF0000"/>
          <w:sz w:val="20"/>
          <w:szCs w:val="20"/>
        </w:rPr>
        <w:sectPr w:rsidR="007C4951" w:rsidSect="006E27FF">
          <w:footnotePr>
            <w:numFmt w:val="chicago"/>
          </w:footnotePr>
          <w:pgSz w:w="16838" w:h="11906" w:orient="landscape"/>
          <w:pgMar w:top="1134" w:right="851" w:bottom="284" w:left="851" w:header="709" w:footer="384" w:gutter="0"/>
          <w:cols w:space="708"/>
          <w:docGrid w:linePitch="360"/>
        </w:sectPr>
      </w:pPr>
    </w:p>
    <w:tbl>
      <w:tblPr>
        <w:tblW w:w="15276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1E0"/>
      </w:tblPr>
      <w:tblGrid>
        <w:gridCol w:w="817"/>
        <w:gridCol w:w="4820"/>
        <w:gridCol w:w="850"/>
        <w:gridCol w:w="567"/>
        <w:gridCol w:w="567"/>
        <w:gridCol w:w="4820"/>
        <w:gridCol w:w="1417"/>
        <w:gridCol w:w="1418"/>
      </w:tblGrid>
      <w:tr w:rsidR="007C4951" w:rsidTr="007C3A0D">
        <w:trPr>
          <w:trHeight w:val="674"/>
        </w:trPr>
        <w:tc>
          <w:tcPr>
            <w:tcW w:w="817" w:type="dxa"/>
            <w:shd w:val="clear" w:color="auto" w:fill="D9D9D9"/>
          </w:tcPr>
          <w:p w:rsidR="007C4951" w:rsidRPr="00967474" w:rsidRDefault="007C4951" w:rsidP="007C3A0D">
            <w:pPr>
              <w:spacing w:before="60"/>
              <w:rPr>
                <w:b/>
                <w:sz w:val="18"/>
                <w:szCs w:val="18"/>
              </w:rPr>
            </w:pPr>
            <w:r w:rsidRPr="00967474">
              <w:rPr>
                <w:b/>
                <w:sz w:val="18"/>
                <w:szCs w:val="18"/>
              </w:rPr>
              <w:t>Gefähr-dungs-faktor</w:t>
            </w:r>
          </w:p>
        </w:tc>
        <w:tc>
          <w:tcPr>
            <w:tcW w:w="4820" w:type="dxa"/>
            <w:shd w:val="clear" w:color="auto" w:fill="E6E6E6"/>
          </w:tcPr>
          <w:p w:rsidR="007C4951" w:rsidRPr="00967474" w:rsidRDefault="007C4951" w:rsidP="007C3A0D">
            <w:pPr>
              <w:spacing w:before="60"/>
              <w:rPr>
                <w:b/>
                <w:sz w:val="18"/>
                <w:szCs w:val="18"/>
              </w:rPr>
            </w:pPr>
            <w:r w:rsidRPr="00967474">
              <w:rPr>
                <w:b/>
                <w:sz w:val="18"/>
                <w:szCs w:val="18"/>
              </w:rPr>
              <w:t>Gefährdungen / Belastungen</w:t>
            </w:r>
          </w:p>
          <w:p w:rsidR="007C4951" w:rsidRPr="00967474" w:rsidRDefault="007C4951" w:rsidP="007C3A0D">
            <w:pPr>
              <w:tabs>
                <w:tab w:val="left" w:pos="470"/>
              </w:tabs>
              <w:rPr>
                <w:b/>
                <w:sz w:val="18"/>
                <w:szCs w:val="18"/>
              </w:rPr>
            </w:pPr>
          </w:p>
          <w:p w:rsidR="007C4951" w:rsidRPr="000C6E2E" w:rsidRDefault="007C4951" w:rsidP="007C3A0D">
            <w:pPr>
              <w:pStyle w:val="FormatvorlageAufzhlung-9pt"/>
              <w:numPr>
                <w:ilvl w:val="0"/>
                <w:numId w:val="0"/>
              </w:numPr>
              <w:ind w:left="409"/>
            </w:pPr>
            <w:r w:rsidRPr="008A6530">
              <w:t>▪</w:t>
            </w:r>
            <w:r w:rsidRPr="00967474">
              <w:rPr>
                <w:sz w:val="24"/>
              </w:rPr>
              <w:tab/>
            </w:r>
            <w:r>
              <w:t>Beispiel-/Standardm</w:t>
            </w:r>
            <w:r w:rsidRPr="00DF730E">
              <w:t>aßnahmen</w:t>
            </w:r>
          </w:p>
        </w:tc>
        <w:tc>
          <w:tcPr>
            <w:tcW w:w="850" w:type="dxa"/>
            <w:shd w:val="clear" w:color="auto" w:fill="D9D9D9"/>
          </w:tcPr>
          <w:p w:rsidR="007C4951" w:rsidRPr="00967474" w:rsidRDefault="007C4951" w:rsidP="007C3A0D">
            <w:pPr>
              <w:spacing w:before="60"/>
              <w:jc w:val="center"/>
              <w:rPr>
                <w:b/>
                <w:sz w:val="18"/>
                <w:szCs w:val="18"/>
              </w:rPr>
            </w:pPr>
            <w:r w:rsidRPr="00967474">
              <w:rPr>
                <w:b/>
                <w:sz w:val="18"/>
                <w:szCs w:val="18"/>
              </w:rPr>
              <w:t>Risiko</w:t>
            </w:r>
          </w:p>
          <w:p w:rsidR="007C4951" w:rsidRPr="00967474" w:rsidRDefault="007C4951" w:rsidP="007C3A0D">
            <w:pPr>
              <w:spacing w:before="60"/>
              <w:rPr>
                <w:sz w:val="16"/>
                <w:szCs w:val="16"/>
              </w:rPr>
            </w:pPr>
            <w:r w:rsidRPr="00967474">
              <w:rPr>
                <w:sz w:val="16"/>
                <w:szCs w:val="16"/>
              </w:rPr>
              <w:t>1: Gering</w:t>
            </w:r>
          </w:p>
          <w:p w:rsidR="007C4951" w:rsidRPr="00967474" w:rsidRDefault="007C4951" w:rsidP="007C3A0D">
            <w:pPr>
              <w:spacing w:before="60" w:line="120" w:lineRule="auto"/>
              <w:rPr>
                <w:sz w:val="16"/>
                <w:szCs w:val="16"/>
              </w:rPr>
            </w:pPr>
            <w:r w:rsidRPr="00967474">
              <w:rPr>
                <w:sz w:val="16"/>
                <w:szCs w:val="16"/>
              </w:rPr>
              <w:t>2: Mittel</w:t>
            </w:r>
          </w:p>
          <w:p w:rsidR="007C4951" w:rsidRPr="00967474" w:rsidRDefault="007C4951" w:rsidP="007C3A0D">
            <w:pPr>
              <w:spacing w:before="60" w:line="120" w:lineRule="auto"/>
              <w:rPr>
                <w:sz w:val="18"/>
                <w:szCs w:val="18"/>
              </w:rPr>
            </w:pPr>
            <w:r w:rsidRPr="00967474">
              <w:rPr>
                <w:sz w:val="16"/>
                <w:szCs w:val="16"/>
              </w:rPr>
              <w:t>3: Hoch</w:t>
            </w:r>
          </w:p>
        </w:tc>
        <w:tc>
          <w:tcPr>
            <w:tcW w:w="1134" w:type="dxa"/>
            <w:gridSpan w:val="2"/>
            <w:shd w:val="clear" w:color="auto" w:fill="CEDDB0"/>
          </w:tcPr>
          <w:p w:rsidR="007C4951" w:rsidRPr="00967474" w:rsidRDefault="007C4951" w:rsidP="007C3A0D">
            <w:pPr>
              <w:spacing w:before="6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Zutreffend</w:t>
            </w:r>
            <w:r w:rsidRPr="00967474">
              <w:rPr>
                <w:b/>
                <w:sz w:val="18"/>
                <w:szCs w:val="18"/>
              </w:rPr>
              <w:t>?</w:t>
            </w:r>
          </w:p>
        </w:tc>
        <w:tc>
          <w:tcPr>
            <w:tcW w:w="4820" w:type="dxa"/>
            <w:shd w:val="clear" w:color="auto" w:fill="E6EED7"/>
          </w:tcPr>
          <w:p w:rsidR="007C4951" w:rsidRPr="00967474" w:rsidRDefault="007C4951" w:rsidP="007C3A0D">
            <w:pPr>
              <w:spacing w:before="60"/>
              <w:jc w:val="center"/>
              <w:rPr>
                <w:b/>
                <w:sz w:val="18"/>
                <w:szCs w:val="18"/>
              </w:rPr>
            </w:pPr>
            <w:r w:rsidRPr="00967474">
              <w:rPr>
                <w:b/>
                <w:sz w:val="18"/>
                <w:szCs w:val="18"/>
              </w:rPr>
              <w:t>Einzuleitende Maßnahmen</w:t>
            </w:r>
          </w:p>
          <w:p w:rsidR="007C4951" w:rsidRPr="00967474" w:rsidRDefault="007C4951" w:rsidP="007C3A0D">
            <w:pPr>
              <w:spacing w:before="60"/>
              <w:jc w:val="center"/>
              <w:rPr>
                <w:b/>
                <w:sz w:val="18"/>
                <w:szCs w:val="18"/>
              </w:rPr>
            </w:pPr>
            <w:r w:rsidRPr="00967474">
              <w:rPr>
                <w:sz w:val="18"/>
                <w:szCs w:val="18"/>
              </w:rPr>
              <w:t>Die Rangfolge der Maßnahmen (technisch, organisatorisch, persönlich) ist zu berücksichtigen</w:t>
            </w:r>
          </w:p>
        </w:tc>
        <w:tc>
          <w:tcPr>
            <w:tcW w:w="1417" w:type="dxa"/>
            <w:shd w:val="clear" w:color="auto" w:fill="E6EED7"/>
          </w:tcPr>
          <w:p w:rsidR="007C4951" w:rsidRPr="00967474" w:rsidRDefault="007C4951" w:rsidP="007C3A0D">
            <w:pPr>
              <w:spacing w:before="60"/>
              <w:jc w:val="center"/>
              <w:rPr>
                <w:sz w:val="18"/>
                <w:szCs w:val="18"/>
              </w:rPr>
            </w:pPr>
            <w:r w:rsidRPr="00967474">
              <w:rPr>
                <w:b/>
                <w:sz w:val="18"/>
                <w:szCs w:val="18"/>
              </w:rPr>
              <w:t>Durchführung</w:t>
            </w:r>
          </w:p>
          <w:p w:rsidR="007C4951" w:rsidRPr="00967474" w:rsidRDefault="007C4951" w:rsidP="007C3A0D">
            <w:pPr>
              <w:rPr>
                <w:sz w:val="18"/>
                <w:szCs w:val="18"/>
              </w:rPr>
            </w:pPr>
          </w:p>
          <w:p w:rsidR="007C4951" w:rsidRPr="00967474" w:rsidRDefault="007C4951" w:rsidP="007C3A0D">
            <w:pPr>
              <w:rPr>
                <w:sz w:val="16"/>
                <w:szCs w:val="16"/>
              </w:rPr>
            </w:pPr>
            <w:r w:rsidRPr="00967474">
              <w:rPr>
                <w:sz w:val="16"/>
                <w:szCs w:val="16"/>
              </w:rPr>
              <w:t>1) Wer</w:t>
            </w:r>
          </w:p>
          <w:p w:rsidR="007C4951" w:rsidRPr="00967474" w:rsidRDefault="007C4951" w:rsidP="007C3A0D">
            <w:pPr>
              <w:rPr>
                <w:sz w:val="16"/>
                <w:szCs w:val="16"/>
              </w:rPr>
            </w:pPr>
            <w:r w:rsidRPr="00967474">
              <w:rPr>
                <w:sz w:val="16"/>
                <w:szCs w:val="16"/>
              </w:rPr>
              <w:t>2) Bis wann</w:t>
            </w:r>
          </w:p>
          <w:p w:rsidR="007C4951" w:rsidRPr="00967474" w:rsidRDefault="007C4951" w:rsidP="007C3A0D">
            <w:pPr>
              <w:rPr>
                <w:b/>
                <w:sz w:val="18"/>
                <w:szCs w:val="18"/>
              </w:rPr>
            </w:pPr>
            <w:r w:rsidRPr="00967474">
              <w:rPr>
                <w:sz w:val="16"/>
                <w:szCs w:val="16"/>
              </w:rPr>
              <w:t>3) Erl. am</w:t>
            </w:r>
          </w:p>
        </w:tc>
        <w:tc>
          <w:tcPr>
            <w:tcW w:w="1418" w:type="dxa"/>
            <w:shd w:val="clear" w:color="auto" w:fill="CEDDB0"/>
          </w:tcPr>
          <w:p w:rsidR="007C4951" w:rsidRPr="00967474" w:rsidRDefault="007C4951" w:rsidP="007C3A0D">
            <w:pPr>
              <w:spacing w:before="60"/>
              <w:jc w:val="center"/>
              <w:rPr>
                <w:b/>
                <w:sz w:val="18"/>
                <w:szCs w:val="18"/>
              </w:rPr>
            </w:pPr>
            <w:r w:rsidRPr="00967474">
              <w:rPr>
                <w:b/>
                <w:sz w:val="18"/>
                <w:szCs w:val="18"/>
              </w:rPr>
              <w:t>Wirksamkeit</w:t>
            </w:r>
          </w:p>
          <w:p w:rsidR="007C4951" w:rsidRPr="00967474" w:rsidRDefault="007C4951" w:rsidP="007C3A0D">
            <w:pPr>
              <w:jc w:val="center"/>
              <w:rPr>
                <w:b/>
                <w:sz w:val="18"/>
                <w:szCs w:val="18"/>
              </w:rPr>
            </w:pPr>
            <w:r w:rsidRPr="00967474">
              <w:rPr>
                <w:b/>
                <w:sz w:val="18"/>
                <w:szCs w:val="18"/>
              </w:rPr>
              <w:t>geprüft</w:t>
            </w:r>
          </w:p>
          <w:p w:rsidR="007C4951" w:rsidRPr="00967474" w:rsidRDefault="007C4951" w:rsidP="007C3A0D">
            <w:pPr>
              <w:rPr>
                <w:sz w:val="16"/>
                <w:szCs w:val="16"/>
              </w:rPr>
            </w:pPr>
          </w:p>
          <w:p w:rsidR="007C4951" w:rsidRPr="00967474" w:rsidRDefault="007C4951" w:rsidP="007C3A0D">
            <w:pPr>
              <w:rPr>
                <w:sz w:val="16"/>
                <w:szCs w:val="16"/>
              </w:rPr>
            </w:pPr>
            <w:r w:rsidRPr="00967474">
              <w:rPr>
                <w:sz w:val="16"/>
                <w:szCs w:val="16"/>
              </w:rPr>
              <w:t>1) Wer</w:t>
            </w:r>
          </w:p>
          <w:p w:rsidR="007C4951" w:rsidRPr="00967474" w:rsidRDefault="007C4951" w:rsidP="007C3A0D">
            <w:pPr>
              <w:rPr>
                <w:sz w:val="18"/>
                <w:szCs w:val="18"/>
              </w:rPr>
            </w:pPr>
            <w:r w:rsidRPr="00967474">
              <w:rPr>
                <w:sz w:val="16"/>
                <w:szCs w:val="16"/>
              </w:rPr>
              <w:t>2) Erl. am</w:t>
            </w:r>
          </w:p>
        </w:tc>
      </w:tr>
      <w:tr w:rsidR="007C4951" w:rsidTr="004C561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17" w:type="dxa"/>
            <w:shd w:val="clear" w:color="auto" w:fill="F3F3F3"/>
          </w:tcPr>
          <w:p w:rsidR="007C4951" w:rsidRPr="00D347E7" w:rsidRDefault="007C4951" w:rsidP="004C5611">
            <w:pPr>
              <w:spacing w:before="60"/>
              <w:jc w:val="center"/>
              <w:rPr>
                <w:rFonts w:cs="Arial"/>
                <w:color w:val="FF0000"/>
                <w:sz w:val="20"/>
                <w:szCs w:val="20"/>
              </w:rPr>
            </w:pPr>
            <w:r w:rsidRPr="003D48C1">
              <w:rPr>
                <w:rFonts w:cs="Arial"/>
                <w:noProof/>
                <w:color w:val="FF0000"/>
                <w:sz w:val="20"/>
                <w:szCs w:val="20"/>
              </w:rPr>
              <w:pict>
                <v:shape id="Bild 17" o:spid="_x0000_i1038" type="#_x0000_t75" alt="GefBeu02" style="width:29.25pt;height:30pt;visibility:visible">
                  <v:imagedata r:id="rId11" o:title=""/>
                </v:shape>
              </w:pict>
            </w:r>
          </w:p>
        </w:tc>
        <w:tc>
          <w:tcPr>
            <w:tcW w:w="4820" w:type="dxa"/>
          </w:tcPr>
          <w:p w:rsidR="007C4951" w:rsidRPr="00D347E7" w:rsidRDefault="007C4951" w:rsidP="004C5611">
            <w:pPr>
              <w:spacing w:before="60"/>
              <w:rPr>
                <w:sz w:val="20"/>
                <w:szCs w:val="20"/>
              </w:rPr>
            </w:pPr>
            <w:r w:rsidRPr="00D347E7">
              <w:rPr>
                <w:sz w:val="20"/>
                <w:szCs w:val="20"/>
              </w:rPr>
              <w:t>Gefährlich</w:t>
            </w:r>
            <w:r>
              <w:rPr>
                <w:sz w:val="20"/>
                <w:szCs w:val="20"/>
              </w:rPr>
              <w:t>e Körperströme, Stromschlag (z.B. Ersatzstromerzeuger, elektr. Arbeitsmittel)</w:t>
            </w:r>
          </w:p>
          <w:p w:rsidR="007C4951" w:rsidRPr="00D347E7" w:rsidRDefault="007C4951" w:rsidP="004C5611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  <w:rPr>
                <w:szCs w:val="18"/>
              </w:rPr>
            </w:pPr>
          </w:p>
          <w:p w:rsidR="007C4951" w:rsidRPr="00B2583B" w:rsidRDefault="007C4951" w:rsidP="004C5611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</w:p>
        </w:tc>
        <w:tc>
          <w:tcPr>
            <w:tcW w:w="850" w:type="dxa"/>
            <w:shd w:val="clear" w:color="auto" w:fill="F3F3F3"/>
          </w:tcPr>
          <w:p w:rsidR="007C4951" w:rsidRPr="00D347E7" w:rsidRDefault="007C4951" w:rsidP="004C5611">
            <w:pPr>
              <w:spacing w:before="60"/>
              <w:jc w:val="center"/>
              <w:rPr>
                <w:sz w:val="20"/>
                <w:szCs w:val="20"/>
              </w:rPr>
            </w:pPr>
            <w:r w:rsidRPr="00D347E7">
              <w:rPr>
                <w:sz w:val="20"/>
                <w:szCs w:val="20"/>
              </w:rPr>
              <w:t>(3)</w:t>
            </w:r>
          </w:p>
          <w:p w:rsidR="007C4951" w:rsidRPr="00D347E7" w:rsidRDefault="007C4951" w:rsidP="004C5611">
            <w:pPr>
              <w:spacing w:before="60"/>
              <w:jc w:val="center"/>
              <w:rPr>
                <w:sz w:val="20"/>
                <w:szCs w:val="20"/>
              </w:rPr>
            </w:pPr>
            <w:r w:rsidRPr="00D347E7"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D347E7">
              <w:rPr>
                <w:sz w:val="20"/>
                <w:szCs w:val="20"/>
              </w:rPr>
              <w:instrText xml:space="preserve"> FORMTEXT </w:instrText>
            </w:r>
            <w:r w:rsidRPr="00D347E7">
              <w:rPr>
                <w:sz w:val="20"/>
                <w:szCs w:val="20"/>
              </w:rPr>
            </w:r>
            <w:r w:rsidRPr="00D347E7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Pr="00D347E7">
              <w:rPr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7C4951" w:rsidRPr="00D347E7" w:rsidRDefault="007C4951" w:rsidP="004C5611">
            <w:pPr>
              <w:spacing w:before="60"/>
              <w:jc w:val="center"/>
              <w:rPr>
                <w:sz w:val="18"/>
                <w:szCs w:val="18"/>
              </w:rPr>
            </w:pPr>
            <w:r w:rsidRPr="00D347E7">
              <w:rPr>
                <w:sz w:val="18"/>
                <w:szCs w:val="18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347E7">
              <w:rPr>
                <w:sz w:val="18"/>
                <w:szCs w:val="18"/>
              </w:rPr>
              <w:instrText xml:space="preserve"> FORMCHECKBOX </w:instrText>
            </w:r>
            <w:r w:rsidRPr="00D347E7">
              <w:rPr>
                <w:sz w:val="18"/>
                <w:szCs w:val="18"/>
              </w:rPr>
            </w:r>
            <w:r w:rsidRPr="00D347E7">
              <w:rPr>
                <w:sz w:val="18"/>
                <w:szCs w:val="18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7C4951" w:rsidRPr="00D347E7" w:rsidRDefault="007C4951" w:rsidP="004C5611">
            <w:pPr>
              <w:spacing w:before="60"/>
              <w:jc w:val="center"/>
              <w:rPr>
                <w:sz w:val="18"/>
                <w:szCs w:val="18"/>
              </w:rPr>
            </w:pPr>
            <w:r w:rsidRPr="00D347E7">
              <w:rPr>
                <w:sz w:val="18"/>
                <w:szCs w:val="18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347E7">
              <w:rPr>
                <w:sz w:val="18"/>
                <w:szCs w:val="18"/>
              </w:rPr>
              <w:instrText xml:space="preserve"> FORMCHECKBOX </w:instrText>
            </w:r>
            <w:r w:rsidRPr="00D347E7">
              <w:rPr>
                <w:sz w:val="18"/>
                <w:szCs w:val="18"/>
              </w:rPr>
            </w:r>
            <w:r w:rsidRPr="00D347E7">
              <w:rPr>
                <w:sz w:val="18"/>
                <w:szCs w:val="18"/>
              </w:rPr>
              <w:fldChar w:fldCharType="end"/>
            </w:r>
          </w:p>
        </w:tc>
        <w:tc>
          <w:tcPr>
            <w:tcW w:w="4820" w:type="dxa"/>
          </w:tcPr>
          <w:p w:rsidR="007C4951" w:rsidRDefault="007C4951" w:rsidP="004C5611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>
              <w:tab/>
              <w:t>mobile FI-Schutzschalter ≤ 30mA verwenden</w:t>
            </w:r>
          </w:p>
          <w:p w:rsidR="007C4951" w:rsidRPr="00C008BF" w:rsidRDefault="007C4951" w:rsidP="004C5611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>
              <w:tab/>
              <w:t>Schutzklassen beachten</w:t>
            </w:r>
          </w:p>
          <w:p w:rsidR="007C4951" w:rsidRDefault="007C4951" w:rsidP="004C5611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B2583B">
              <w:t>▪</w:t>
            </w:r>
            <w:r w:rsidRPr="00B2583B">
              <w:tab/>
              <w:t>Prüfung der mobilen Elektrogeräte durch Elektrofachkraft</w:t>
            </w:r>
          </w:p>
          <w:p w:rsidR="007C4951" w:rsidRDefault="007C4951" w:rsidP="004C5611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>
              <w:tab/>
              <w:t>beschädigte elektrische Installationen instand setzen</w:t>
            </w:r>
          </w:p>
          <w:p w:rsidR="007C4951" w:rsidRPr="00E839E7" w:rsidRDefault="007C4951" w:rsidP="004C5611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E839E7">
              <w:t xml:space="preserve"> </w:t>
            </w:r>
            <w:r w:rsidRPr="00E839E7">
              <w:tab/>
              <w:t>elektrische Anlagen gegen Staub und Feuchtigkeit schützen</w:t>
            </w:r>
          </w:p>
        </w:tc>
        <w:tc>
          <w:tcPr>
            <w:tcW w:w="1417" w:type="dxa"/>
          </w:tcPr>
          <w:p w:rsidR="007C4951" w:rsidRPr="00D347E7" w:rsidRDefault="007C4951" w:rsidP="004C5611">
            <w:pPr>
              <w:spacing w:before="60"/>
              <w:rPr>
                <w:sz w:val="18"/>
                <w:szCs w:val="18"/>
              </w:rPr>
            </w:pPr>
            <w:r w:rsidRPr="00D347E7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D347E7">
              <w:rPr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D347E7">
              <w:rPr>
                <w:sz w:val="18"/>
                <w:szCs w:val="18"/>
              </w:rPr>
              <w:instrText xml:space="preserve"> FORMTEXT </w:instrText>
            </w:r>
            <w:r w:rsidRPr="00D347E7">
              <w:rPr>
                <w:sz w:val="18"/>
                <w:szCs w:val="18"/>
              </w:rPr>
            </w:r>
            <w:r w:rsidRPr="00D347E7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D347E7">
              <w:rPr>
                <w:sz w:val="18"/>
                <w:szCs w:val="18"/>
              </w:rPr>
              <w:fldChar w:fldCharType="end"/>
            </w:r>
            <w:r w:rsidRPr="00D347E7">
              <w:rPr>
                <w:sz w:val="18"/>
                <w:szCs w:val="18"/>
              </w:rPr>
              <w:t xml:space="preserve"> </w:t>
            </w:r>
          </w:p>
          <w:p w:rsidR="007C4951" w:rsidRPr="00D347E7" w:rsidRDefault="007C4951" w:rsidP="004C5611">
            <w:pPr>
              <w:spacing w:before="60"/>
              <w:rPr>
                <w:sz w:val="18"/>
                <w:szCs w:val="18"/>
              </w:rPr>
            </w:pPr>
            <w:r w:rsidRPr="00D347E7">
              <w:rPr>
                <w:sz w:val="18"/>
                <w:szCs w:val="18"/>
              </w:rPr>
              <w:t xml:space="preserve">2) </w:t>
            </w:r>
            <w:r w:rsidRPr="00D347E7">
              <w:rPr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D347E7">
              <w:rPr>
                <w:sz w:val="18"/>
                <w:szCs w:val="18"/>
              </w:rPr>
              <w:instrText xml:space="preserve"> FORMTEXT </w:instrText>
            </w:r>
            <w:r w:rsidRPr="00D347E7">
              <w:rPr>
                <w:sz w:val="18"/>
                <w:szCs w:val="18"/>
              </w:rPr>
            </w:r>
            <w:r w:rsidRPr="00D347E7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D347E7">
              <w:rPr>
                <w:sz w:val="18"/>
                <w:szCs w:val="18"/>
              </w:rPr>
              <w:fldChar w:fldCharType="end"/>
            </w:r>
          </w:p>
          <w:p w:rsidR="007C4951" w:rsidRPr="00D347E7" w:rsidRDefault="007C4951" w:rsidP="004C5611">
            <w:pPr>
              <w:spacing w:before="60"/>
              <w:rPr>
                <w:sz w:val="20"/>
                <w:szCs w:val="20"/>
              </w:rPr>
            </w:pPr>
            <w:r w:rsidRPr="00D347E7">
              <w:rPr>
                <w:sz w:val="18"/>
                <w:szCs w:val="18"/>
              </w:rPr>
              <w:t xml:space="preserve">3) </w:t>
            </w:r>
            <w:r w:rsidRPr="00D347E7">
              <w:rPr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D347E7">
              <w:rPr>
                <w:sz w:val="18"/>
                <w:szCs w:val="18"/>
              </w:rPr>
              <w:instrText xml:space="preserve"> FORMTEXT </w:instrText>
            </w:r>
            <w:r w:rsidRPr="00D347E7">
              <w:rPr>
                <w:sz w:val="18"/>
                <w:szCs w:val="18"/>
              </w:rPr>
            </w:r>
            <w:r w:rsidRPr="00D347E7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D347E7">
              <w:rPr>
                <w:sz w:val="18"/>
                <w:szCs w:val="18"/>
              </w:rPr>
              <w:fldChar w:fldCharType="end"/>
            </w:r>
          </w:p>
        </w:tc>
        <w:tc>
          <w:tcPr>
            <w:tcW w:w="1418" w:type="dxa"/>
            <w:shd w:val="clear" w:color="auto" w:fill="E6EED7"/>
          </w:tcPr>
          <w:p w:rsidR="007C4951" w:rsidRPr="00D347E7" w:rsidRDefault="007C4951" w:rsidP="004C5611">
            <w:pPr>
              <w:spacing w:before="60"/>
              <w:rPr>
                <w:sz w:val="18"/>
                <w:szCs w:val="18"/>
              </w:rPr>
            </w:pPr>
            <w:r w:rsidRPr="00D347E7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D347E7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D347E7">
              <w:rPr>
                <w:sz w:val="18"/>
                <w:szCs w:val="18"/>
              </w:rPr>
              <w:instrText xml:space="preserve"> FORMTEXT </w:instrText>
            </w:r>
            <w:r w:rsidRPr="00D347E7">
              <w:rPr>
                <w:sz w:val="18"/>
                <w:szCs w:val="18"/>
              </w:rPr>
            </w:r>
            <w:r w:rsidRPr="00D347E7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D347E7">
              <w:rPr>
                <w:sz w:val="18"/>
                <w:szCs w:val="18"/>
              </w:rPr>
              <w:fldChar w:fldCharType="end"/>
            </w:r>
          </w:p>
          <w:p w:rsidR="007C4951" w:rsidRPr="00D347E7" w:rsidRDefault="007C4951" w:rsidP="004C5611">
            <w:pPr>
              <w:spacing w:before="60"/>
              <w:rPr>
                <w:sz w:val="20"/>
                <w:szCs w:val="20"/>
              </w:rPr>
            </w:pPr>
            <w:r w:rsidRPr="00D347E7">
              <w:rPr>
                <w:sz w:val="18"/>
                <w:szCs w:val="18"/>
              </w:rPr>
              <w:t>2)</w:t>
            </w:r>
            <w:r>
              <w:rPr>
                <w:sz w:val="18"/>
                <w:szCs w:val="18"/>
              </w:rPr>
              <w:t xml:space="preserve"> </w:t>
            </w:r>
            <w:r w:rsidRPr="00D347E7">
              <w:rPr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D347E7">
              <w:rPr>
                <w:sz w:val="18"/>
                <w:szCs w:val="18"/>
              </w:rPr>
              <w:instrText xml:space="preserve"> FORMTEXT </w:instrText>
            </w:r>
            <w:r w:rsidRPr="00D347E7">
              <w:rPr>
                <w:sz w:val="18"/>
                <w:szCs w:val="18"/>
              </w:rPr>
            </w:r>
            <w:r w:rsidRPr="00D347E7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D347E7">
              <w:rPr>
                <w:sz w:val="18"/>
                <w:szCs w:val="18"/>
              </w:rPr>
              <w:fldChar w:fldCharType="end"/>
            </w:r>
          </w:p>
        </w:tc>
      </w:tr>
      <w:tr w:rsidR="007C4951" w:rsidTr="00EC71BA">
        <w:tc>
          <w:tcPr>
            <w:tcW w:w="817" w:type="dxa"/>
            <w:shd w:val="clear" w:color="auto" w:fill="F3F3F3"/>
          </w:tcPr>
          <w:p w:rsidR="007C4951" w:rsidRPr="00967474" w:rsidRDefault="007C4951" w:rsidP="00967474">
            <w:pPr>
              <w:spacing w:before="60"/>
              <w:rPr>
                <w:rFonts w:cs="Arial"/>
                <w:sz w:val="20"/>
                <w:szCs w:val="20"/>
              </w:rPr>
            </w:pPr>
            <w:r w:rsidRPr="003D48C1">
              <w:rPr>
                <w:rFonts w:cs="Arial"/>
                <w:noProof/>
                <w:sz w:val="20"/>
                <w:szCs w:val="20"/>
              </w:rPr>
              <w:pict>
                <v:shape id="Bild 8" o:spid="_x0000_i1039" type="#_x0000_t75" alt="GefBeu08" style="width:29.25pt;height:29.25pt;visibility:visible">
                  <v:imagedata r:id="rId12" o:title=""/>
                </v:shape>
              </w:pict>
            </w:r>
          </w:p>
        </w:tc>
        <w:tc>
          <w:tcPr>
            <w:tcW w:w="4820" w:type="dxa"/>
          </w:tcPr>
          <w:p w:rsidR="007C4951" w:rsidRPr="00967474" w:rsidRDefault="007C4951" w:rsidP="00967474">
            <w:pPr>
              <w:spacing w:before="60"/>
              <w:rPr>
                <w:sz w:val="20"/>
                <w:szCs w:val="20"/>
              </w:rPr>
            </w:pPr>
            <w:r w:rsidRPr="00967474">
              <w:rPr>
                <w:sz w:val="20"/>
                <w:szCs w:val="20"/>
              </w:rPr>
              <w:t>UV-Strahlung</w:t>
            </w:r>
          </w:p>
          <w:p w:rsidR="007C4951" w:rsidRPr="00F71669" w:rsidRDefault="007C4951" w:rsidP="00967474">
            <w:pPr>
              <w:spacing w:before="60"/>
              <w:rPr>
                <w:sz w:val="18"/>
                <w:szCs w:val="18"/>
              </w:rPr>
            </w:pPr>
          </w:p>
          <w:p w:rsidR="007C4951" w:rsidRPr="005C0CE6" w:rsidRDefault="007C4951" w:rsidP="00967474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</w:p>
        </w:tc>
        <w:tc>
          <w:tcPr>
            <w:tcW w:w="850" w:type="dxa"/>
            <w:shd w:val="clear" w:color="auto" w:fill="F3F3F3"/>
          </w:tcPr>
          <w:p w:rsidR="007C4951" w:rsidRPr="00967474" w:rsidRDefault="007C4951" w:rsidP="00967474">
            <w:pPr>
              <w:spacing w:before="60"/>
              <w:jc w:val="center"/>
              <w:rPr>
                <w:sz w:val="20"/>
                <w:szCs w:val="20"/>
              </w:rPr>
            </w:pPr>
            <w:r w:rsidRPr="00967474">
              <w:rPr>
                <w:sz w:val="20"/>
                <w:szCs w:val="20"/>
              </w:rPr>
              <w:t>(2)</w:t>
            </w:r>
          </w:p>
          <w:bookmarkStart w:id="11" w:name="Text4"/>
          <w:p w:rsidR="007C4951" w:rsidRPr="00967474" w:rsidRDefault="007C4951" w:rsidP="00967474">
            <w:pPr>
              <w:spacing w:before="60"/>
              <w:jc w:val="center"/>
              <w:rPr>
                <w:sz w:val="20"/>
                <w:szCs w:val="20"/>
              </w:rPr>
            </w:pPr>
            <w:r w:rsidRPr="00967474"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967474">
              <w:rPr>
                <w:sz w:val="20"/>
                <w:szCs w:val="20"/>
              </w:rPr>
              <w:instrText xml:space="preserve"> FORMTEXT </w:instrText>
            </w:r>
            <w:r w:rsidRPr="00967474">
              <w:rPr>
                <w:sz w:val="20"/>
                <w:szCs w:val="20"/>
              </w:rPr>
            </w:r>
            <w:r w:rsidRPr="00967474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Pr="00967474">
              <w:rPr>
                <w:sz w:val="20"/>
                <w:szCs w:val="20"/>
              </w:rPr>
              <w:fldChar w:fldCharType="end"/>
            </w:r>
            <w:bookmarkEnd w:id="11"/>
          </w:p>
        </w:tc>
        <w:bookmarkStart w:id="12" w:name="Kontrollkästchen4"/>
        <w:tc>
          <w:tcPr>
            <w:tcW w:w="567" w:type="dxa"/>
            <w:shd w:val="clear" w:color="auto" w:fill="E6EED7"/>
          </w:tcPr>
          <w:p w:rsidR="007C4951" w:rsidRPr="00967474" w:rsidRDefault="007C4951" w:rsidP="00967474">
            <w:pPr>
              <w:spacing w:before="60"/>
              <w:jc w:val="center"/>
              <w:rPr>
                <w:sz w:val="18"/>
                <w:szCs w:val="18"/>
              </w:rPr>
            </w:pPr>
            <w:r w:rsidRPr="00967474">
              <w:rPr>
                <w:sz w:val="18"/>
                <w:szCs w:val="18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67474">
              <w:rPr>
                <w:sz w:val="18"/>
                <w:szCs w:val="18"/>
              </w:rPr>
              <w:instrText xml:space="preserve"> FORMCHECKBOX </w:instrText>
            </w:r>
            <w:r w:rsidRPr="00967474">
              <w:rPr>
                <w:sz w:val="18"/>
                <w:szCs w:val="18"/>
              </w:rPr>
            </w:r>
            <w:r w:rsidRPr="00967474">
              <w:rPr>
                <w:sz w:val="18"/>
                <w:szCs w:val="18"/>
              </w:rPr>
              <w:fldChar w:fldCharType="end"/>
            </w:r>
            <w:bookmarkEnd w:id="12"/>
          </w:p>
        </w:tc>
        <w:bookmarkStart w:id="13" w:name="Kontrollkästchen5"/>
        <w:tc>
          <w:tcPr>
            <w:tcW w:w="567" w:type="dxa"/>
            <w:shd w:val="clear" w:color="auto" w:fill="E6EED7"/>
          </w:tcPr>
          <w:p w:rsidR="007C4951" w:rsidRPr="00967474" w:rsidRDefault="007C4951" w:rsidP="00967474">
            <w:pPr>
              <w:spacing w:before="60"/>
              <w:jc w:val="center"/>
              <w:rPr>
                <w:sz w:val="18"/>
                <w:szCs w:val="18"/>
              </w:rPr>
            </w:pPr>
            <w:r w:rsidRPr="00967474">
              <w:rPr>
                <w:sz w:val="18"/>
                <w:szCs w:val="18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67474">
              <w:rPr>
                <w:sz w:val="18"/>
                <w:szCs w:val="18"/>
              </w:rPr>
              <w:instrText xml:space="preserve"> FORMCHECKBOX </w:instrText>
            </w:r>
            <w:r w:rsidRPr="00967474">
              <w:rPr>
                <w:sz w:val="18"/>
                <w:szCs w:val="18"/>
              </w:rPr>
            </w:r>
            <w:r w:rsidRPr="00967474">
              <w:rPr>
                <w:sz w:val="18"/>
                <w:szCs w:val="18"/>
              </w:rPr>
              <w:fldChar w:fldCharType="end"/>
            </w:r>
            <w:bookmarkEnd w:id="13"/>
          </w:p>
        </w:tc>
        <w:tc>
          <w:tcPr>
            <w:tcW w:w="4820" w:type="dxa"/>
          </w:tcPr>
          <w:p w:rsidR="007C4951" w:rsidRDefault="007C4951" w:rsidP="00C377B9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>
              <w:tab/>
              <w:t>Beschattung herstellen</w:t>
            </w:r>
          </w:p>
          <w:p w:rsidR="007C4951" w:rsidRDefault="007C4951" w:rsidP="00C377B9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>
              <w:tab/>
              <w:t>Belastungszeiten senken</w:t>
            </w:r>
          </w:p>
          <w:p w:rsidR="007C4951" w:rsidRDefault="007C4951" w:rsidP="00C377B9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>
              <w:tab/>
              <w:t>Sonnenschutzkleidung und Augenschutz tragen</w:t>
            </w:r>
          </w:p>
          <w:p w:rsidR="007C4951" w:rsidRPr="00967474" w:rsidRDefault="007C4951" w:rsidP="00C377B9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  <w:rPr>
                <w:sz w:val="20"/>
                <w:szCs w:val="20"/>
              </w:rPr>
            </w:pPr>
            <w:r w:rsidRPr="008A6530">
              <w:t>▪</w:t>
            </w:r>
            <w:r>
              <w:tab/>
              <w:t>Sonnenschutzmittel verwenden</w:t>
            </w:r>
          </w:p>
        </w:tc>
        <w:tc>
          <w:tcPr>
            <w:tcW w:w="1417" w:type="dxa"/>
          </w:tcPr>
          <w:p w:rsidR="007C4951" w:rsidRPr="00967474" w:rsidRDefault="007C4951" w:rsidP="00967474">
            <w:pPr>
              <w:spacing w:before="60"/>
              <w:rPr>
                <w:sz w:val="18"/>
                <w:szCs w:val="18"/>
              </w:rPr>
            </w:pPr>
            <w:r w:rsidRPr="00967474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967474">
              <w:rPr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967474">
              <w:rPr>
                <w:sz w:val="18"/>
                <w:szCs w:val="18"/>
              </w:rPr>
              <w:instrText xml:space="preserve"> FORMTEXT </w:instrText>
            </w:r>
            <w:r w:rsidRPr="00967474">
              <w:rPr>
                <w:sz w:val="18"/>
                <w:szCs w:val="18"/>
              </w:rPr>
            </w:r>
            <w:r w:rsidRPr="00967474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967474">
              <w:rPr>
                <w:sz w:val="18"/>
                <w:szCs w:val="18"/>
              </w:rPr>
              <w:fldChar w:fldCharType="end"/>
            </w:r>
            <w:r w:rsidRPr="00967474">
              <w:rPr>
                <w:sz w:val="18"/>
                <w:szCs w:val="18"/>
              </w:rPr>
              <w:t xml:space="preserve"> </w:t>
            </w:r>
          </w:p>
          <w:p w:rsidR="007C4951" w:rsidRPr="00967474" w:rsidRDefault="007C4951" w:rsidP="00967474">
            <w:pPr>
              <w:spacing w:before="60"/>
              <w:rPr>
                <w:sz w:val="18"/>
                <w:szCs w:val="18"/>
              </w:rPr>
            </w:pPr>
            <w:r w:rsidRPr="00967474">
              <w:rPr>
                <w:sz w:val="18"/>
                <w:szCs w:val="18"/>
              </w:rPr>
              <w:t xml:space="preserve">2) </w:t>
            </w:r>
            <w:r w:rsidRPr="00967474">
              <w:rPr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967474">
              <w:rPr>
                <w:sz w:val="18"/>
                <w:szCs w:val="18"/>
              </w:rPr>
              <w:instrText xml:space="preserve"> FORMTEXT </w:instrText>
            </w:r>
            <w:r w:rsidRPr="00967474">
              <w:rPr>
                <w:sz w:val="18"/>
                <w:szCs w:val="18"/>
              </w:rPr>
            </w:r>
            <w:r w:rsidRPr="00967474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967474">
              <w:rPr>
                <w:sz w:val="18"/>
                <w:szCs w:val="18"/>
              </w:rPr>
              <w:fldChar w:fldCharType="end"/>
            </w:r>
          </w:p>
          <w:p w:rsidR="007C4951" w:rsidRPr="00967474" w:rsidRDefault="007C4951" w:rsidP="00967474">
            <w:pPr>
              <w:spacing w:before="60"/>
              <w:rPr>
                <w:sz w:val="20"/>
                <w:szCs w:val="20"/>
              </w:rPr>
            </w:pPr>
            <w:r w:rsidRPr="00967474">
              <w:rPr>
                <w:sz w:val="18"/>
                <w:szCs w:val="18"/>
              </w:rPr>
              <w:t xml:space="preserve">3) </w:t>
            </w:r>
            <w:r w:rsidRPr="00967474">
              <w:rPr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967474">
              <w:rPr>
                <w:sz w:val="18"/>
                <w:szCs w:val="18"/>
              </w:rPr>
              <w:instrText xml:space="preserve"> FORMTEXT </w:instrText>
            </w:r>
            <w:r w:rsidRPr="00967474">
              <w:rPr>
                <w:sz w:val="18"/>
                <w:szCs w:val="18"/>
              </w:rPr>
            </w:r>
            <w:r w:rsidRPr="00967474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967474">
              <w:rPr>
                <w:sz w:val="18"/>
                <w:szCs w:val="18"/>
              </w:rPr>
              <w:fldChar w:fldCharType="end"/>
            </w:r>
          </w:p>
        </w:tc>
        <w:tc>
          <w:tcPr>
            <w:tcW w:w="1418" w:type="dxa"/>
            <w:shd w:val="clear" w:color="auto" w:fill="E6EED7"/>
          </w:tcPr>
          <w:p w:rsidR="007C4951" w:rsidRPr="00967474" w:rsidRDefault="007C4951" w:rsidP="00967474">
            <w:pPr>
              <w:spacing w:before="60"/>
              <w:rPr>
                <w:sz w:val="18"/>
                <w:szCs w:val="18"/>
              </w:rPr>
            </w:pPr>
            <w:r w:rsidRPr="00967474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967474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967474">
              <w:rPr>
                <w:sz w:val="18"/>
                <w:szCs w:val="18"/>
              </w:rPr>
              <w:instrText xml:space="preserve"> FORMTEXT </w:instrText>
            </w:r>
            <w:r w:rsidRPr="00967474">
              <w:rPr>
                <w:sz w:val="18"/>
                <w:szCs w:val="18"/>
              </w:rPr>
            </w:r>
            <w:r w:rsidRPr="00967474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967474">
              <w:rPr>
                <w:sz w:val="18"/>
                <w:szCs w:val="18"/>
              </w:rPr>
              <w:fldChar w:fldCharType="end"/>
            </w:r>
          </w:p>
          <w:p w:rsidR="007C4951" w:rsidRPr="00967474" w:rsidRDefault="007C4951" w:rsidP="00967474">
            <w:pPr>
              <w:spacing w:before="60"/>
              <w:rPr>
                <w:sz w:val="20"/>
                <w:szCs w:val="20"/>
              </w:rPr>
            </w:pPr>
            <w:r w:rsidRPr="00967474">
              <w:rPr>
                <w:sz w:val="18"/>
                <w:szCs w:val="18"/>
              </w:rPr>
              <w:t>2)</w:t>
            </w:r>
            <w:r>
              <w:rPr>
                <w:sz w:val="18"/>
                <w:szCs w:val="18"/>
              </w:rPr>
              <w:t xml:space="preserve"> </w:t>
            </w:r>
            <w:r w:rsidRPr="00967474">
              <w:rPr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967474">
              <w:rPr>
                <w:sz w:val="18"/>
                <w:szCs w:val="18"/>
              </w:rPr>
              <w:instrText xml:space="preserve"> FORMTEXT </w:instrText>
            </w:r>
            <w:r w:rsidRPr="00967474">
              <w:rPr>
                <w:sz w:val="18"/>
                <w:szCs w:val="18"/>
              </w:rPr>
            </w:r>
            <w:r w:rsidRPr="00967474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967474">
              <w:rPr>
                <w:sz w:val="18"/>
                <w:szCs w:val="18"/>
              </w:rPr>
              <w:fldChar w:fldCharType="end"/>
            </w:r>
          </w:p>
        </w:tc>
      </w:tr>
      <w:tr w:rsidR="007C4951" w:rsidTr="00EC71BA">
        <w:tc>
          <w:tcPr>
            <w:tcW w:w="817" w:type="dxa"/>
            <w:shd w:val="clear" w:color="auto" w:fill="F3F3F3"/>
          </w:tcPr>
          <w:p w:rsidR="007C4951" w:rsidRPr="00967474" w:rsidRDefault="007C4951" w:rsidP="00967474">
            <w:pPr>
              <w:spacing w:before="60"/>
              <w:rPr>
                <w:rFonts w:cs="Arial"/>
                <w:sz w:val="20"/>
                <w:szCs w:val="20"/>
              </w:rPr>
            </w:pPr>
            <w:r w:rsidRPr="003D48C1">
              <w:rPr>
                <w:rFonts w:cs="Arial"/>
                <w:noProof/>
                <w:sz w:val="20"/>
                <w:szCs w:val="20"/>
              </w:rPr>
              <w:pict>
                <v:shape id="Bild 9" o:spid="_x0000_i1040" type="#_x0000_t75" alt="GefBeu08" style="width:29.25pt;height:29.25pt;visibility:visible">
                  <v:imagedata r:id="rId12" o:title=""/>
                </v:shape>
              </w:pict>
            </w:r>
          </w:p>
        </w:tc>
        <w:tc>
          <w:tcPr>
            <w:tcW w:w="4820" w:type="dxa"/>
          </w:tcPr>
          <w:p w:rsidR="007C4951" w:rsidRPr="00967474" w:rsidRDefault="007C4951" w:rsidP="00967474">
            <w:pPr>
              <w:spacing w:before="60"/>
              <w:rPr>
                <w:sz w:val="20"/>
                <w:szCs w:val="20"/>
              </w:rPr>
            </w:pPr>
            <w:r w:rsidRPr="00967474">
              <w:rPr>
                <w:sz w:val="20"/>
                <w:szCs w:val="20"/>
              </w:rPr>
              <w:t>Witterungseinflüsse</w:t>
            </w:r>
          </w:p>
          <w:p w:rsidR="007C4951" w:rsidRPr="00F71669" w:rsidRDefault="007C4951" w:rsidP="00967474">
            <w:pPr>
              <w:spacing w:before="60"/>
              <w:rPr>
                <w:sz w:val="18"/>
                <w:szCs w:val="18"/>
              </w:rPr>
            </w:pPr>
          </w:p>
          <w:p w:rsidR="007C4951" w:rsidRPr="005C0CE6" w:rsidRDefault="007C4951" w:rsidP="00967474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</w:p>
        </w:tc>
        <w:tc>
          <w:tcPr>
            <w:tcW w:w="850" w:type="dxa"/>
            <w:shd w:val="clear" w:color="auto" w:fill="F3F3F3"/>
          </w:tcPr>
          <w:p w:rsidR="007C4951" w:rsidRPr="00967474" w:rsidRDefault="007C4951" w:rsidP="00967474">
            <w:pPr>
              <w:spacing w:before="60"/>
              <w:jc w:val="center"/>
              <w:rPr>
                <w:sz w:val="20"/>
                <w:szCs w:val="20"/>
              </w:rPr>
            </w:pPr>
            <w:r w:rsidRPr="00967474">
              <w:rPr>
                <w:sz w:val="20"/>
                <w:szCs w:val="20"/>
              </w:rPr>
              <w:t>(2)</w:t>
            </w:r>
          </w:p>
          <w:p w:rsidR="007C4951" w:rsidRPr="00967474" w:rsidRDefault="007C4951" w:rsidP="00967474">
            <w:pPr>
              <w:spacing w:before="60"/>
              <w:jc w:val="center"/>
              <w:rPr>
                <w:sz w:val="20"/>
                <w:szCs w:val="20"/>
              </w:rPr>
            </w:pPr>
            <w:r w:rsidRPr="00967474"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967474">
              <w:rPr>
                <w:sz w:val="20"/>
                <w:szCs w:val="20"/>
              </w:rPr>
              <w:instrText xml:space="preserve"> FORMTEXT </w:instrText>
            </w:r>
            <w:r w:rsidRPr="00967474">
              <w:rPr>
                <w:sz w:val="20"/>
                <w:szCs w:val="20"/>
              </w:rPr>
            </w:r>
            <w:r w:rsidRPr="00967474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Pr="00967474">
              <w:rPr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7C4951" w:rsidRPr="00967474" w:rsidRDefault="007C4951" w:rsidP="00967474">
            <w:pPr>
              <w:spacing w:before="60"/>
              <w:jc w:val="center"/>
              <w:rPr>
                <w:sz w:val="18"/>
                <w:szCs w:val="18"/>
              </w:rPr>
            </w:pPr>
            <w:r w:rsidRPr="00967474">
              <w:rPr>
                <w:sz w:val="18"/>
                <w:szCs w:val="18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67474">
              <w:rPr>
                <w:sz w:val="18"/>
                <w:szCs w:val="18"/>
              </w:rPr>
              <w:instrText xml:space="preserve"> FORMCHECKBOX </w:instrText>
            </w:r>
            <w:r w:rsidRPr="00967474">
              <w:rPr>
                <w:sz w:val="18"/>
                <w:szCs w:val="18"/>
              </w:rPr>
            </w:r>
            <w:r w:rsidRPr="00967474">
              <w:rPr>
                <w:sz w:val="18"/>
                <w:szCs w:val="18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7C4951" w:rsidRPr="00967474" w:rsidRDefault="007C4951" w:rsidP="00967474">
            <w:pPr>
              <w:spacing w:before="60"/>
              <w:jc w:val="center"/>
              <w:rPr>
                <w:sz w:val="18"/>
                <w:szCs w:val="18"/>
              </w:rPr>
            </w:pPr>
            <w:r w:rsidRPr="00967474">
              <w:rPr>
                <w:sz w:val="18"/>
                <w:szCs w:val="18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67474">
              <w:rPr>
                <w:sz w:val="18"/>
                <w:szCs w:val="18"/>
              </w:rPr>
              <w:instrText xml:space="preserve"> FORMCHECKBOX </w:instrText>
            </w:r>
            <w:r w:rsidRPr="00967474">
              <w:rPr>
                <w:sz w:val="18"/>
                <w:szCs w:val="18"/>
              </w:rPr>
            </w:r>
            <w:r w:rsidRPr="00967474">
              <w:rPr>
                <w:sz w:val="18"/>
                <w:szCs w:val="18"/>
              </w:rPr>
              <w:fldChar w:fldCharType="end"/>
            </w:r>
          </w:p>
        </w:tc>
        <w:tc>
          <w:tcPr>
            <w:tcW w:w="4820" w:type="dxa"/>
          </w:tcPr>
          <w:p w:rsidR="007C4951" w:rsidRPr="00967474" w:rsidRDefault="007C4951" w:rsidP="00C377B9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  <w:rPr>
                <w:sz w:val="20"/>
                <w:szCs w:val="20"/>
              </w:rPr>
            </w:pPr>
            <w:r w:rsidRPr="008A6530">
              <w:t>▪</w:t>
            </w:r>
            <w:r>
              <w:tab/>
              <w:t>Wetterschutzkleidung tragen</w:t>
            </w:r>
          </w:p>
        </w:tc>
        <w:tc>
          <w:tcPr>
            <w:tcW w:w="1417" w:type="dxa"/>
          </w:tcPr>
          <w:p w:rsidR="007C4951" w:rsidRPr="00967474" w:rsidRDefault="007C4951" w:rsidP="00967474">
            <w:pPr>
              <w:spacing w:before="60"/>
              <w:rPr>
                <w:sz w:val="18"/>
                <w:szCs w:val="18"/>
              </w:rPr>
            </w:pPr>
            <w:r w:rsidRPr="00967474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967474">
              <w:rPr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967474">
              <w:rPr>
                <w:sz w:val="18"/>
                <w:szCs w:val="18"/>
              </w:rPr>
              <w:instrText xml:space="preserve"> FORMTEXT </w:instrText>
            </w:r>
            <w:r w:rsidRPr="00967474">
              <w:rPr>
                <w:sz w:val="18"/>
                <w:szCs w:val="18"/>
              </w:rPr>
            </w:r>
            <w:r w:rsidRPr="00967474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967474">
              <w:rPr>
                <w:sz w:val="18"/>
                <w:szCs w:val="18"/>
              </w:rPr>
              <w:fldChar w:fldCharType="end"/>
            </w:r>
            <w:r w:rsidRPr="00967474">
              <w:rPr>
                <w:sz w:val="18"/>
                <w:szCs w:val="18"/>
              </w:rPr>
              <w:t xml:space="preserve"> </w:t>
            </w:r>
          </w:p>
          <w:p w:rsidR="007C4951" w:rsidRPr="00967474" w:rsidRDefault="007C4951" w:rsidP="00967474">
            <w:pPr>
              <w:spacing w:before="60"/>
              <w:rPr>
                <w:sz w:val="18"/>
                <w:szCs w:val="18"/>
              </w:rPr>
            </w:pPr>
            <w:r w:rsidRPr="00967474">
              <w:rPr>
                <w:sz w:val="18"/>
                <w:szCs w:val="18"/>
              </w:rPr>
              <w:t xml:space="preserve">2) </w:t>
            </w:r>
            <w:r w:rsidRPr="00967474">
              <w:rPr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967474">
              <w:rPr>
                <w:sz w:val="18"/>
                <w:szCs w:val="18"/>
              </w:rPr>
              <w:instrText xml:space="preserve"> FORMTEXT </w:instrText>
            </w:r>
            <w:r w:rsidRPr="00967474">
              <w:rPr>
                <w:sz w:val="18"/>
                <w:szCs w:val="18"/>
              </w:rPr>
            </w:r>
            <w:r w:rsidRPr="00967474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967474">
              <w:rPr>
                <w:sz w:val="18"/>
                <w:szCs w:val="18"/>
              </w:rPr>
              <w:fldChar w:fldCharType="end"/>
            </w:r>
          </w:p>
          <w:p w:rsidR="007C4951" w:rsidRPr="00967474" w:rsidRDefault="007C4951" w:rsidP="00967474">
            <w:pPr>
              <w:spacing w:before="60"/>
              <w:rPr>
                <w:sz w:val="20"/>
                <w:szCs w:val="20"/>
              </w:rPr>
            </w:pPr>
            <w:r w:rsidRPr="00967474">
              <w:rPr>
                <w:sz w:val="18"/>
                <w:szCs w:val="18"/>
              </w:rPr>
              <w:t xml:space="preserve">3) </w:t>
            </w:r>
            <w:r w:rsidRPr="00967474">
              <w:rPr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967474">
              <w:rPr>
                <w:sz w:val="18"/>
                <w:szCs w:val="18"/>
              </w:rPr>
              <w:instrText xml:space="preserve"> FORMTEXT </w:instrText>
            </w:r>
            <w:r w:rsidRPr="00967474">
              <w:rPr>
                <w:sz w:val="18"/>
                <w:szCs w:val="18"/>
              </w:rPr>
            </w:r>
            <w:r w:rsidRPr="00967474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967474">
              <w:rPr>
                <w:sz w:val="18"/>
                <w:szCs w:val="18"/>
              </w:rPr>
              <w:fldChar w:fldCharType="end"/>
            </w:r>
          </w:p>
        </w:tc>
        <w:tc>
          <w:tcPr>
            <w:tcW w:w="1418" w:type="dxa"/>
            <w:shd w:val="clear" w:color="auto" w:fill="E6EED7"/>
          </w:tcPr>
          <w:p w:rsidR="007C4951" w:rsidRPr="00967474" w:rsidRDefault="007C4951" w:rsidP="00967474">
            <w:pPr>
              <w:spacing w:before="60"/>
              <w:rPr>
                <w:sz w:val="18"/>
                <w:szCs w:val="18"/>
              </w:rPr>
            </w:pPr>
            <w:r w:rsidRPr="00967474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967474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967474">
              <w:rPr>
                <w:sz w:val="18"/>
                <w:szCs w:val="18"/>
              </w:rPr>
              <w:instrText xml:space="preserve"> FORMTEXT </w:instrText>
            </w:r>
            <w:r w:rsidRPr="00967474">
              <w:rPr>
                <w:sz w:val="18"/>
                <w:szCs w:val="18"/>
              </w:rPr>
            </w:r>
            <w:r w:rsidRPr="00967474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967474">
              <w:rPr>
                <w:sz w:val="18"/>
                <w:szCs w:val="18"/>
              </w:rPr>
              <w:fldChar w:fldCharType="end"/>
            </w:r>
          </w:p>
          <w:p w:rsidR="007C4951" w:rsidRPr="00967474" w:rsidRDefault="007C4951" w:rsidP="00967474">
            <w:pPr>
              <w:spacing w:before="60"/>
              <w:rPr>
                <w:sz w:val="20"/>
                <w:szCs w:val="20"/>
              </w:rPr>
            </w:pPr>
            <w:r w:rsidRPr="00967474">
              <w:rPr>
                <w:sz w:val="18"/>
                <w:szCs w:val="18"/>
              </w:rPr>
              <w:t>2)</w:t>
            </w:r>
            <w:r>
              <w:rPr>
                <w:sz w:val="18"/>
                <w:szCs w:val="18"/>
              </w:rPr>
              <w:t xml:space="preserve"> </w:t>
            </w:r>
            <w:r w:rsidRPr="00967474">
              <w:rPr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967474">
              <w:rPr>
                <w:sz w:val="18"/>
                <w:szCs w:val="18"/>
              </w:rPr>
              <w:instrText xml:space="preserve"> FORMTEXT </w:instrText>
            </w:r>
            <w:r w:rsidRPr="00967474">
              <w:rPr>
                <w:sz w:val="18"/>
                <w:szCs w:val="18"/>
              </w:rPr>
            </w:r>
            <w:r w:rsidRPr="00967474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967474">
              <w:rPr>
                <w:sz w:val="18"/>
                <w:szCs w:val="18"/>
              </w:rPr>
              <w:fldChar w:fldCharType="end"/>
            </w:r>
          </w:p>
        </w:tc>
      </w:tr>
      <w:tr w:rsidR="007C4951" w:rsidTr="00EC71B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17" w:type="dxa"/>
            <w:shd w:val="clear" w:color="auto" w:fill="F3F3F3"/>
          </w:tcPr>
          <w:p w:rsidR="007C4951" w:rsidRPr="00F01E56" w:rsidRDefault="007C4951" w:rsidP="007C3A0D">
            <w:pPr>
              <w:spacing w:before="60"/>
              <w:rPr>
                <w:rFonts w:cs="Arial"/>
                <w:sz w:val="20"/>
                <w:szCs w:val="20"/>
              </w:rPr>
            </w:pPr>
            <w:r w:rsidRPr="003D48C1">
              <w:rPr>
                <w:rFonts w:cs="Arial"/>
                <w:noProof/>
                <w:sz w:val="20"/>
                <w:szCs w:val="20"/>
              </w:rPr>
              <w:pict>
                <v:shape id="Bild 11" o:spid="_x0000_i1041" type="#_x0000_t75" alt="GefBeu11" style="width:30pt;height:30pt;visibility:visible">
                  <v:imagedata r:id="rId13" o:title=""/>
                </v:shape>
              </w:pict>
            </w:r>
          </w:p>
        </w:tc>
        <w:tc>
          <w:tcPr>
            <w:tcW w:w="4820" w:type="dxa"/>
          </w:tcPr>
          <w:p w:rsidR="007C4951" w:rsidRPr="00F01E56" w:rsidRDefault="007C4951" w:rsidP="007C3A0D">
            <w:pPr>
              <w:spacing w:before="60"/>
              <w:rPr>
                <w:sz w:val="20"/>
                <w:szCs w:val="20"/>
              </w:rPr>
            </w:pPr>
            <w:r w:rsidRPr="00F01E56">
              <w:rPr>
                <w:sz w:val="20"/>
                <w:szCs w:val="20"/>
              </w:rPr>
              <w:t>Gefahr durch unbekannte Erd</w:t>
            </w:r>
            <w:r>
              <w:rPr>
                <w:sz w:val="20"/>
                <w:szCs w:val="20"/>
              </w:rPr>
              <w:t>- Strom</w:t>
            </w:r>
            <w:r w:rsidRPr="00F01E56">
              <w:rPr>
                <w:sz w:val="20"/>
                <w:szCs w:val="20"/>
              </w:rPr>
              <w:t>leitungen (Strom, Gas, Wasser)</w:t>
            </w:r>
          </w:p>
          <w:p w:rsidR="007C4951" w:rsidRPr="00536E40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</w:p>
          <w:p w:rsidR="007C4951" w:rsidRPr="00F01E56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F3F3F3"/>
          </w:tcPr>
          <w:p w:rsidR="007C4951" w:rsidRPr="00F01E56" w:rsidRDefault="007C4951" w:rsidP="007C3A0D">
            <w:pPr>
              <w:spacing w:before="60"/>
              <w:jc w:val="center"/>
              <w:rPr>
                <w:sz w:val="20"/>
                <w:szCs w:val="20"/>
              </w:rPr>
            </w:pPr>
            <w:r w:rsidRPr="00F01E56">
              <w:rPr>
                <w:sz w:val="20"/>
                <w:szCs w:val="20"/>
              </w:rPr>
              <w:t>(3)</w:t>
            </w:r>
          </w:p>
          <w:p w:rsidR="007C4951" w:rsidRPr="00F01E56" w:rsidRDefault="007C4951" w:rsidP="007C3A0D">
            <w:pPr>
              <w:spacing w:before="60"/>
              <w:jc w:val="center"/>
              <w:rPr>
                <w:sz w:val="20"/>
                <w:szCs w:val="20"/>
              </w:rPr>
            </w:pPr>
            <w:r w:rsidRPr="00F01E56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F01E56">
              <w:rPr>
                <w:sz w:val="20"/>
                <w:szCs w:val="20"/>
              </w:rPr>
              <w:instrText xml:space="preserve"> FORMTEXT </w:instrText>
            </w:r>
            <w:r w:rsidRPr="00F01E56">
              <w:rPr>
                <w:sz w:val="20"/>
                <w:szCs w:val="20"/>
              </w:rPr>
            </w:r>
            <w:r w:rsidRPr="00F01E56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Pr="00F01E56">
              <w:rPr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7C4951" w:rsidRPr="00F01E56" w:rsidRDefault="007C4951" w:rsidP="007C3A0D">
            <w:pPr>
              <w:spacing w:before="60"/>
              <w:jc w:val="center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FORMCHECKBOX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7C4951" w:rsidRPr="00F01E56" w:rsidRDefault="007C4951" w:rsidP="007C3A0D">
            <w:pPr>
              <w:spacing w:before="60"/>
              <w:jc w:val="center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FORMCHECKBOX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4820" w:type="dxa"/>
          </w:tcPr>
          <w:p w:rsidR="007C4951" w:rsidRPr="00536E40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536E40">
              <w:t>▪</w:t>
            </w:r>
            <w:r w:rsidRPr="00536E40">
              <w:tab/>
              <w:t>Leitungspläne vor Arbeit einsehen</w:t>
            </w:r>
          </w:p>
          <w:p w:rsidR="007C4951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536E40">
              <w:t>▪</w:t>
            </w:r>
            <w:r w:rsidRPr="00536E40">
              <w:tab/>
              <w:t>Ortungsgeräte verwenden</w:t>
            </w:r>
          </w:p>
          <w:p w:rsidR="007C4951" w:rsidRPr="00E839E7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E839E7">
              <w:t xml:space="preserve"> </w:t>
            </w:r>
            <w:r w:rsidRPr="00E839E7">
              <w:tab/>
            </w:r>
            <w:r>
              <w:t>S</w:t>
            </w:r>
            <w:r w:rsidRPr="00E839E7">
              <w:t>uchschachtungen von Hand vornehmen</w:t>
            </w:r>
          </w:p>
        </w:tc>
        <w:tc>
          <w:tcPr>
            <w:tcW w:w="1417" w:type="dxa"/>
          </w:tcPr>
          <w:p w:rsidR="007C4951" w:rsidRPr="00F01E56" w:rsidRDefault="007C4951" w:rsidP="007C3A0D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  <w:r w:rsidRPr="00F01E56">
              <w:rPr>
                <w:sz w:val="18"/>
                <w:szCs w:val="18"/>
              </w:rPr>
              <w:t xml:space="preserve"> </w:t>
            </w:r>
          </w:p>
          <w:p w:rsidR="007C4951" w:rsidRPr="00F01E56" w:rsidRDefault="007C4951" w:rsidP="007C3A0D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 xml:space="preserve">2)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  <w:p w:rsidR="007C4951" w:rsidRPr="00F01E56" w:rsidRDefault="007C4951" w:rsidP="007C3A0D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 xml:space="preserve">3)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1418" w:type="dxa"/>
            <w:shd w:val="clear" w:color="auto" w:fill="E6EED7"/>
          </w:tcPr>
          <w:p w:rsidR="007C4951" w:rsidRPr="00F01E56" w:rsidRDefault="007C4951" w:rsidP="007C3A0D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  <w:p w:rsidR="007C4951" w:rsidRPr="00F01E56" w:rsidRDefault="007C4951" w:rsidP="007C3A0D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2)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</w:tr>
      <w:tr w:rsidR="007C4951" w:rsidTr="00EC71B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17" w:type="dxa"/>
            <w:shd w:val="clear" w:color="auto" w:fill="F3F3F3"/>
          </w:tcPr>
          <w:p w:rsidR="007C4951" w:rsidRPr="008101E5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241B0E">
              <w:rPr>
                <w:noProof/>
              </w:rPr>
              <w:pict>
                <v:shape id="_x0000_i1042" type="#_x0000_t75" style="width:29.25pt;height:29.25pt;visibility:visible">
                  <v:imagedata r:id="rId14" o:title=""/>
                </v:shape>
              </w:pict>
            </w:r>
          </w:p>
        </w:tc>
        <w:tc>
          <w:tcPr>
            <w:tcW w:w="4820" w:type="dxa"/>
          </w:tcPr>
          <w:p w:rsidR="007C4951" w:rsidRPr="008101E5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  <w:rPr>
                <w:sz w:val="20"/>
                <w:szCs w:val="20"/>
              </w:rPr>
            </w:pPr>
            <w:r w:rsidRPr="008101E5">
              <w:rPr>
                <w:sz w:val="20"/>
                <w:szCs w:val="20"/>
              </w:rPr>
              <w:t>Verbrennen</w:t>
            </w:r>
            <w:r>
              <w:rPr>
                <w:sz w:val="20"/>
                <w:szCs w:val="20"/>
              </w:rPr>
              <w:t xml:space="preserve"> an heißen Medien, Oberflächen </w:t>
            </w:r>
          </w:p>
          <w:p w:rsidR="007C4951" w:rsidRPr="003F0F32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</w:p>
          <w:p w:rsidR="007C4951" w:rsidRPr="008101E5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</w:p>
        </w:tc>
        <w:tc>
          <w:tcPr>
            <w:tcW w:w="850" w:type="dxa"/>
            <w:shd w:val="clear" w:color="auto" w:fill="F3F3F3"/>
          </w:tcPr>
          <w:p w:rsidR="007C4951" w:rsidRPr="00F01E56" w:rsidRDefault="007C4951" w:rsidP="007C3A0D">
            <w:pPr>
              <w:spacing w:before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(2</w:t>
            </w:r>
            <w:r w:rsidRPr="00F01E56">
              <w:rPr>
                <w:sz w:val="20"/>
                <w:szCs w:val="20"/>
              </w:rPr>
              <w:t>)</w:t>
            </w:r>
          </w:p>
          <w:p w:rsidR="007C4951" w:rsidRPr="00F01E56" w:rsidRDefault="007C4951" w:rsidP="007C3A0D">
            <w:pPr>
              <w:spacing w:before="60"/>
              <w:jc w:val="center"/>
              <w:rPr>
                <w:sz w:val="20"/>
                <w:szCs w:val="20"/>
              </w:rPr>
            </w:pPr>
            <w:r w:rsidRPr="00F01E56">
              <w:rPr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F01E56">
              <w:rPr>
                <w:sz w:val="20"/>
                <w:szCs w:val="20"/>
              </w:rPr>
              <w:instrText xml:space="preserve"> FORMTEXT </w:instrText>
            </w:r>
            <w:r w:rsidRPr="00F01E56">
              <w:rPr>
                <w:sz w:val="20"/>
                <w:szCs w:val="20"/>
              </w:rPr>
            </w:r>
            <w:r w:rsidRPr="00F01E56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Pr="00F01E56">
              <w:rPr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7C4951" w:rsidRPr="00F01E56" w:rsidRDefault="007C4951" w:rsidP="007C3A0D">
            <w:pPr>
              <w:spacing w:before="60"/>
              <w:jc w:val="center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fldChar w:fldCharType="begin">
                <w:ffData>
                  <w:name w:val="Kontrollkästchen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FORMCHECKBOX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7C4951" w:rsidRPr="00F01E56" w:rsidRDefault="007C4951" w:rsidP="007C3A0D">
            <w:pPr>
              <w:spacing w:before="60"/>
              <w:jc w:val="center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fldChar w:fldCharType="begin">
                <w:ffData>
                  <w:name w:val="Kontrollkästchen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FORMCHECKBOX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4820" w:type="dxa"/>
          </w:tcPr>
          <w:p w:rsidR="007C4951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3F0F32">
              <w:t xml:space="preserve">▪ </w:t>
            </w:r>
            <w:r w:rsidRPr="003F0F32">
              <w:tab/>
            </w:r>
            <w:r>
              <w:t>heiße Oberflächen abdecken (z.B. Auspuffrohre)</w:t>
            </w:r>
            <w:r w:rsidRPr="003F0F32">
              <w:t xml:space="preserve"> </w:t>
            </w:r>
          </w:p>
          <w:p w:rsidR="007C4951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3F0F32">
              <w:t xml:space="preserve">▪ </w:t>
            </w:r>
            <w:r w:rsidRPr="003F0F32">
              <w:tab/>
            </w:r>
            <w:r>
              <w:t>nach Gebrauch abkühlen lassen (z.B. Bohrer)</w:t>
            </w:r>
          </w:p>
          <w:p w:rsidR="007C4951" w:rsidRPr="00E839E7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E839E7">
              <w:t xml:space="preserve"> </w:t>
            </w:r>
            <w:r w:rsidRPr="00E839E7">
              <w:tab/>
              <w:t>geeignete Schutzhandschuhe tragen</w:t>
            </w:r>
          </w:p>
        </w:tc>
        <w:tc>
          <w:tcPr>
            <w:tcW w:w="1417" w:type="dxa"/>
          </w:tcPr>
          <w:p w:rsidR="007C4951" w:rsidRPr="00F01E56" w:rsidRDefault="007C4951" w:rsidP="007C3A0D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  <w:r w:rsidRPr="00F01E56">
              <w:rPr>
                <w:sz w:val="18"/>
                <w:szCs w:val="18"/>
              </w:rPr>
              <w:t xml:space="preserve"> </w:t>
            </w:r>
          </w:p>
          <w:p w:rsidR="007C4951" w:rsidRPr="00F01E56" w:rsidRDefault="007C4951" w:rsidP="007C3A0D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 xml:space="preserve">2)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  <w:p w:rsidR="007C4951" w:rsidRPr="00F01E56" w:rsidRDefault="007C4951" w:rsidP="007C3A0D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 xml:space="preserve">3)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1418" w:type="dxa"/>
            <w:shd w:val="clear" w:color="auto" w:fill="E6EED7"/>
          </w:tcPr>
          <w:p w:rsidR="007C4951" w:rsidRPr="00F01E56" w:rsidRDefault="007C4951" w:rsidP="007C3A0D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  <w:p w:rsidR="007C4951" w:rsidRPr="00F01E56" w:rsidRDefault="007C4951" w:rsidP="007C3A0D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2)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</w:tr>
      <w:tr w:rsidR="007C4951" w:rsidTr="00EC71B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17" w:type="dxa"/>
            <w:shd w:val="clear" w:color="auto" w:fill="F3F3F3"/>
          </w:tcPr>
          <w:p w:rsidR="007C4951" w:rsidRPr="008101E5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3D48C1">
              <w:rPr>
                <w:rFonts w:cs="Arial"/>
                <w:noProof/>
                <w:sz w:val="20"/>
                <w:szCs w:val="20"/>
              </w:rPr>
              <w:pict>
                <v:shape id="Bild 7" o:spid="_x0000_i1043" type="#_x0000_t75" alt="GefBeu04" style="width:29.25pt;height:30pt;visibility:visible">
                  <v:imagedata r:id="rId15" o:title=""/>
                </v:shape>
              </w:pict>
            </w:r>
          </w:p>
        </w:tc>
        <w:tc>
          <w:tcPr>
            <w:tcW w:w="4820" w:type="dxa"/>
          </w:tcPr>
          <w:p w:rsidR="007C4951" w:rsidRPr="00265C40" w:rsidRDefault="007C4951" w:rsidP="007C3A0D">
            <w:pPr>
              <w:rPr>
                <w:sz w:val="20"/>
                <w:szCs w:val="20"/>
              </w:rPr>
            </w:pPr>
            <w:r w:rsidRPr="00265C40">
              <w:rPr>
                <w:sz w:val="20"/>
                <w:szCs w:val="20"/>
              </w:rPr>
              <w:t>Gesundheitsgefährdung durch Mikroorganismen und Viren</w:t>
            </w:r>
            <w:r>
              <w:rPr>
                <w:sz w:val="20"/>
                <w:szCs w:val="20"/>
              </w:rPr>
              <w:t xml:space="preserve"> (z.B. Fuchsbandwurm, FSME, Borreliose, Hantavirus)</w:t>
            </w:r>
          </w:p>
          <w:p w:rsidR="007C4951" w:rsidRPr="00265C40" w:rsidRDefault="007C4951" w:rsidP="007C3A0D">
            <w:pPr>
              <w:rPr>
                <w:sz w:val="20"/>
                <w:szCs w:val="20"/>
              </w:rPr>
            </w:pPr>
          </w:p>
          <w:p w:rsidR="007C4951" w:rsidRPr="008101E5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F3F3F3"/>
          </w:tcPr>
          <w:p w:rsidR="007C4951" w:rsidRPr="00265C40" w:rsidRDefault="007C4951" w:rsidP="007C3A0D">
            <w:pPr>
              <w:spacing w:before="60"/>
              <w:jc w:val="center"/>
              <w:rPr>
                <w:sz w:val="20"/>
                <w:szCs w:val="20"/>
              </w:rPr>
            </w:pPr>
            <w:r w:rsidRPr="00265C40">
              <w:rPr>
                <w:sz w:val="20"/>
                <w:szCs w:val="20"/>
              </w:rPr>
              <w:t>(2)</w:t>
            </w:r>
          </w:p>
          <w:p w:rsidR="007C4951" w:rsidRPr="00F01E56" w:rsidRDefault="007C4951" w:rsidP="007C3A0D">
            <w:pPr>
              <w:spacing w:before="60"/>
              <w:jc w:val="center"/>
              <w:rPr>
                <w:sz w:val="20"/>
                <w:szCs w:val="20"/>
              </w:rPr>
            </w:pPr>
            <w:r w:rsidRPr="00265C40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265C40">
              <w:rPr>
                <w:sz w:val="20"/>
                <w:szCs w:val="20"/>
              </w:rPr>
              <w:instrText xml:space="preserve"> FORMTEXT </w:instrText>
            </w:r>
            <w:r w:rsidRPr="00265C40">
              <w:rPr>
                <w:sz w:val="20"/>
                <w:szCs w:val="20"/>
              </w:rPr>
            </w:r>
            <w:r w:rsidRPr="00265C40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Pr="00265C40">
              <w:rPr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7C4951" w:rsidRPr="00F01E56" w:rsidRDefault="007C4951" w:rsidP="007C3A0D">
            <w:pPr>
              <w:spacing w:before="60"/>
              <w:jc w:val="center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fldChar w:fldCharType="begin">
                <w:ffData>
                  <w:name w:val="Kontrollkästchen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FORMCHECKBOX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7C4951" w:rsidRPr="00F01E56" w:rsidRDefault="007C4951" w:rsidP="007C3A0D">
            <w:pPr>
              <w:spacing w:before="60"/>
              <w:jc w:val="center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fldChar w:fldCharType="begin">
                <w:ffData>
                  <w:name w:val="Kontrollkästchen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FORMCHECKBOX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4820" w:type="dxa"/>
          </w:tcPr>
          <w:p w:rsidR="007C4951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C1355A">
              <w:tab/>
            </w:r>
            <w:r>
              <w:t>Staubbildung vermeiden/reduzieren</w:t>
            </w:r>
          </w:p>
          <w:p w:rsidR="007C4951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C1355A">
              <w:tab/>
            </w:r>
            <w:r>
              <w:t>Waschgelegenheit einrichten, Hygienemaßnahmen</w:t>
            </w:r>
          </w:p>
          <w:p w:rsidR="007C4951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C1355A">
              <w:tab/>
            </w:r>
            <w:r>
              <w:t>Arbeitskleidung reinigen/wechseln</w:t>
            </w:r>
          </w:p>
          <w:p w:rsidR="007C4951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C1355A">
              <w:tab/>
            </w:r>
            <w:r>
              <w:t>nicht essen, rauchen bei der Arbeit</w:t>
            </w:r>
          </w:p>
          <w:p w:rsidR="007C4951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C1355A">
              <w:tab/>
            </w:r>
            <w:r>
              <w:t xml:space="preserve">Schutzausrüstung benutzen (Atemschutz, Schutzhandschuhe, </w:t>
            </w:r>
            <w:r>
              <w:tab/>
              <w:t xml:space="preserve">Gesichtsschutz) </w:t>
            </w:r>
          </w:p>
          <w:p w:rsidR="007C4951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C1355A">
              <w:tab/>
            </w:r>
            <w:r>
              <w:t>Schutzimpfung (in FSME-Epidemiegebieten)</w:t>
            </w:r>
          </w:p>
          <w:p w:rsidR="007C4951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C1355A">
              <w:tab/>
            </w:r>
            <w:r>
              <w:t>nach Zecken absuchen nach/während Arbeit</w:t>
            </w:r>
          </w:p>
          <w:p w:rsidR="007C4951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C1355A">
              <w:tab/>
            </w:r>
            <w:r>
              <w:t>richtiges Entfernen der Zecke, Eintrag in Verbandsbuch</w:t>
            </w:r>
          </w:p>
          <w:p w:rsidR="007C4951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C1355A">
              <w:tab/>
            </w:r>
            <w:r>
              <w:t>enganliegende Kleidung tragen (Gamaschen)</w:t>
            </w:r>
          </w:p>
          <w:p w:rsidR="007C4951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C1355A">
              <w:tab/>
            </w:r>
            <w:r>
              <w:t>Repellent benutzen (Gamaschen einsprühen)</w:t>
            </w:r>
          </w:p>
          <w:p w:rsidR="007C4951" w:rsidRPr="00E839E7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E839E7">
              <w:t xml:space="preserve"> </w:t>
            </w:r>
            <w:r w:rsidRPr="00E839E7">
              <w:tab/>
              <w:t>arbeitsmedizinische Vorsorge</w:t>
            </w:r>
          </w:p>
        </w:tc>
        <w:tc>
          <w:tcPr>
            <w:tcW w:w="1417" w:type="dxa"/>
          </w:tcPr>
          <w:p w:rsidR="007C4951" w:rsidRPr="00F01E56" w:rsidRDefault="007C4951" w:rsidP="007C3A0D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  <w:r w:rsidRPr="00F01E56">
              <w:rPr>
                <w:sz w:val="18"/>
                <w:szCs w:val="18"/>
              </w:rPr>
              <w:t xml:space="preserve"> </w:t>
            </w:r>
          </w:p>
          <w:p w:rsidR="007C4951" w:rsidRPr="00F01E56" w:rsidRDefault="007C4951" w:rsidP="007C3A0D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 xml:space="preserve">2)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  <w:p w:rsidR="007C4951" w:rsidRPr="00F01E56" w:rsidRDefault="007C4951" w:rsidP="007C3A0D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 xml:space="preserve">3)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1418" w:type="dxa"/>
            <w:shd w:val="clear" w:color="auto" w:fill="E6EED7"/>
          </w:tcPr>
          <w:p w:rsidR="007C4951" w:rsidRPr="00F01E56" w:rsidRDefault="007C4951" w:rsidP="007C3A0D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  <w:p w:rsidR="007C4951" w:rsidRPr="00F01E56" w:rsidRDefault="007C4951" w:rsidP="007C3A0D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2)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</w:tr>
      <w:tr w:rsidR="007C4951" w:rsidTr="00EC71B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17" w:type="dxa"/>
            <w:shd w:val="clear" w:color="auto" w:fill="F3F3F3"/>
          </w:tcPr>
          <w:p w:rsidR="007C4951" w:rsidRPr="00F01E56" w:rsidRDefault="007C4951" w:rsidP="007C3A0D">
            <w:pPr>
              <w:spacing w:before="60"/>
              <w:rPr>
                <w:rFonts w:cs="Arial"/>
                <w:sz w:val="20"/>
                <w:szCs w:val="20"/>
              </w:rPr>
            </w:pPr>
            <w:r w:rsidRPr="003D48C1">
              <w:rPr>
                <w:rFonts w:cs="Arial"/>
                <w:noProof/>
                <w:sz w:val="20"/>
                <w:szCs w:val="20"/>
              </w:rPr>
              <w:pict>
                <v:shape id="_x0000_i1044" type="#_x0000_t75" alt="GefBeu04" style="width:29.25pt;height:30pt;visibility:visible">
                  <v:imagedata r:id="rId15" o:title=""/>
                </v:shape>
              </w:pict>
            </w:r>
          </w:p>
        </w:tc>
        <w:tc>
          <w:tcPr>
            <w:tcW w:w="4820" w:type="dxa"/>
          </w:tcPr>
          <w:p w:rsidR="007C4951" w:rsidRPr="00265C40" w:rsidRDefault="007C4951" w:rsidP="007C3A0D">
            <w:pPr>
              <w:rPr>
                <w:sz w:val="20"/>
                <w:szCs w:val="20"/>
              </w:rPr>
            </w:pPr>
            <w:r w:rsidRPr="00265C40">
              <w:rPr>
                <w:sz w:val="20"/>
                <w:szCs w:val="20"/>
              </w:rPr>
              <w:t>Allergisierung / Gesundheitsgefährdung</w:t>
            </w:r>
            <w:r>
              <w:rPr>
                <w:sz w:val="20"/>
                <w:szCs w:val="20"/>
              </w:rPr>
              <w:t xml:space="preserve"> (z.B. allergieauslösende Pflanzen, Tiere)</w:t>
            </w:r>
          </w:p>
          <w:p w:rsidR="007C4951" w:rsidRPr="00265C40" w:rsidRDefault="007C4951" w:rsidP="007C3A0D">
            <w:pPr>
              <w:rPr>
                <w:sz w:val="20"/>
                <w:szCs w:val="20"/>
              </w:rPr>
            </w:pPr>
          </w:p>
          <w:p w:rsidR="007C4951" w:rsidRPr="009A6B85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</w:p>
        </w:tc>
        <w:tc>
          <w:tcPr>
            <w:tcW w:w="850" w:type="dxa"/>
            <w:shd w:val="clear" w:color="auto" w:fill="F3F3F3"/>
          </w:tcPr>
          <w:p w:rsidR="007C4951" w:rsidRPr="00F01E56" w:rsidRDefault="007C4951" w:rsidP="007C3A0D">
            <w:pPr>
              <w:spacing w:before="60"/>
              <w:jc w:val="center"/>
              <w:rPr>
                <w:sz w:val="20"/>
                <w:szCs w:val="20"/>
              </w:rPr>
            </w:pPr>
            <w:r w:rsidRPr="00F01E56"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</w:rPr>
              <w:t>2</w:t>
            </w:r>
            <w:r w:rsidRPr="00F01E56">
              <w:rPr>
                <w:sz w:val="20"/>
                <w:szCs w:val="20"/>
              </w:rPr>
              <w:t>)</w:t>
            </w:r>
          </w:p>
          <w:p w:rsidR="007C4951" w:rsidRPr="00F01E56" w:rsidRDefault="007C4951" w:rsidP="007C3A0D">
            <w:pPr>
              <w:spacing w:before="60"/>
              <w:jc w:val="center"/>
              <w:rPr>
                <w:sz w:val="20"/>
                <w:szCs w:val="20"/>
              </w:rPr>
            </w:pPr>
            <w:r w:rsidRPr="00F01E56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F01E56">
              <w:rPr>
                <w:sz w:val="20"/>
                <w:szCs w:val="20"/>
              </w:rPr>
              <w:instrText xml:space="preserve"> FORMTEXT </w:instrText>
            </w:r>
            <w:r w:rsidRPr="00F01E56">
              <w:rPr>
                <w:sz w:val="20"/>
                <w:szCs w:val="20"/>
              </w:rPr>
            </w:r>
            <w:r w:rsidRPr="00F01E56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Pr="00F01E56">
              <w:rPr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7C4951" w:rsidRPr="00F01E56" w:rsidRDefault="007C4951" w:rsidP="007C3A0D">
            <w:pPr>
              <w:spacing w:before="60"/>
              <w:jc w:val="center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FORMCHECKBOX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7C4951" w:rsidRPr="00F01E56" w:rsidRDefault="007C4951" w:rsidP="007C3A0D">
            <w:pPr>
              <w:spacing w:before="60"/>
              <w:jc w:val="center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FORMCHECKBOX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4820" w:type="dxa"/>
          </w:tcPr>
          <w:p w:rsidR="007C4951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C1355A">
              <w:tab/>
            </w:r>
            <w:r>
              <w:t xml:space="preserve">geeignete, geschlossene Arbeitskleidung (Overall, </w:t>
            </w:r>
            <w:r>
              <w:tab/>
              <w:t>Kopfbedeckung)</w:t>
            </w:r>
          </w:p>
          <w:p w:rsidR="007C4951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C1355A">
              <w:tab/>
            </w:r>
            <w:r>
              <w:t>Repellentien einsetzen gegen stechende Insekten</w:t>
            </w:r>
          </w:p>
          <w:p w:rsidR="007C4951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C1355A">
              <w:tab/>
            </w:r>
            <w:r>
              <w:t>Allergien abfragen, ggf. Notfallset bereithalten</w:t>
            </w:r>
          </w:p>
          <w:p w:rsidR="007C4951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C1355A">
              <w:tab/>
            </w:r>
            <w:r>
              <w:t>Kontakt vermeiden (z.B. Ambrosia, Eichenprozessionsspinner)</w:t>
            </w:r>
          </w:p>
          <w:p w:rsidR="007C4951" w:rsidRPr="00E839E7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E839E7">
              <w:t xml:space="preserve"> </w:t>
            </w:r>
            <w:r w:rsidRPr="00E839E7">
              <w:tab/>
            </w:r>
            <w:r>
              <w:t>P</w:t>
            </w:r>
            <w:r w:rsidRPr="00E839E7">
              <w:t>SA verwenden (Handschuhe)</w:t>
            </w:r>
          </w:p>
        </w:tc>
        <w:tc>
          <w:tcPr>
            <w:tcW w:w="1417" w:type="dxa"/>
          </w:tcPr>
          <w:p w:rsidR="007C4951" w:rsidRPr="00F01E56" w:rsidRDefault="007C4951" w:rsidP="007C3A0D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  <w:r w:rsidRPr="00F01E56">
              <w:rPr>
                <w:sz w:val="18"/>
                <w:szCs w:val="18"/>
              </w:rPr>
              <w:t xml:space="preserve"> </w:t>
            </w:r>
          </w:p>
          <w:p w:rsidR="007C4951" w:rsidRPr="00F01E56" w:rsidRDefault="007C4951" w:rsidP="007C3A0D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 xml:space="preserve">2)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  <w:p w:rsidR="007C4951" w:rsidRPr="00F01E56" w:rsidRDefault="007C4951" w:rsidP="007C3A0D">
            <w:pPr>
              <w:spacing w:before="60"/>
              <w:rPr>
                <w:sz w:val="20"/>
                <w:szCs w:val="20"/>
              </w:rPr>
            </w:pPr>
            <w:r w:rsidRPr="00F01E56">
              <w:rPr>
                <w:sz w:val="18"/>
                <w:szCs w:val="18"/>
              </w:rPr>
              <w:t xml:space="preserve">3)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1418" w:type="dxa"/>
            <w:shd w:val="clear" w:color="auto" w:fill="E6EED7"/>
          </w:tcPr>
          <w:p w:rsidR="007C4951" w:rsidRPr="00F01E56" w:rsidRDefault="007C4951" w:rsidP="007C3A0D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  <w:p w:rsidR="007C4951" w:rsidRPr="00F01E56" w:rsidRDefault="007C4951" w:rsidP="007C3A0D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2)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</w:tr>
    </w:tbl>
    <w:p w:rsidR="007C4951" w:rsidRDefault="007C4951" w:rsidP="007C3A0D">
      <w:pPr>
        <w:spacing w:before="60"/>
        <w:rPr>
          <w:rFonts w:cs="Arial"/>
          <w:noProof/>
          <w:sz w:val="20"/>
          <w:szCs w:val="20"/>
        </w:rPr>
        <w:sectPr w:rsidR="007C4951" w:rsidSect="006E27FF">
          <w:footnotePr>
            <w:numFmt w:val="chicago"/>
          </w:footnotePr>
          <w:pgSz w:w="16838" w:h="11906" w:orient="landscape"/>
          <w:pgMar w:top="1134" w:right="851" w:bottom="284" w:left="851" w:header="709" w:footer="384" w:gutter="0"/>
          <w:cols w:space="708"/>
          <w:docGrid w:linePitch="360"/>
        </w:sectPr>
      </w:pPr>
    </w:p>
    <w:tbl>
      <w:tblPr>
        <w:tblW w:w="15276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1E0"/>
      </w:tblPr>
      <w:tblGrid>
        <w:gridCol w:w="817"/>
        <w:gridCol w:w="4275"/>
        <w:gridCol w:w="545"/>
        <w:gridCol w:w="850"/>
        <w:gridCol w:w="567"/>
        <w:gridCol w:w="567"/>
        <w:gridCol w:w="2563"/>
        <w:gridCol w:w="2257"/>
        <w:gridCol w:w="1417"/>
        <w:gridCol w:w="1418"/>
      </w:tblGrid>
      <w:tr w:rsidR="007C4951" w:rsidTr="007C3A0D">
        <w:trPr>
          <w:trHeight w:val="674"/>
        </w:trPr>
        <w:tc>
          <w:tcPr>
            <w:tcW w:w="817" w:type="dxa"/>
            <w:shd w:val="clear" w:color="auto" w:fill="D9D9D9"/>
          </w:tcPr>
          <w:p w:rsidR="007C4951" w:rsidRPr="00967474" w:rsidRDefault="007C4951" w:rsidP="007C3A0D">
            <w:pPr>
              <w:spacing w:before="60"/>
              <w:rPr>
                <w:b/>
                <w:sz w:val="18"/>
                <w:szCs w:val="18"/>
              </w:rPr>
            </w:pPr>
            <w:r w:rsidRPr="00967474">
              <w:rPr>
                <w:b/>
                <w:sz w:val="18"/>
                <w:szCs w:val="18"/>
              </w:rPr>
              <w:t>Gefähr-dungs-faktor</w:t>
            </w:r>
          </w:p>
        </w:tc>
        <w:tc>
          <w:tcPr>
            <w:tcW w:w="4820" w:type="dxa"/>
            <w:gridSpan w:val="2"/>
            <w:shd w:val="clear" w:color="auto" w:fill="E6E6E6"/>
          </w:tcPr>
          <w:p w:rsidR="007C4951" w:rsidRPr="00967474" w:rsidRDefault="007C4951" w:rsidP="007C3A0D">
            <w:pPr>
              <w:spacing w:before="60"/>
              <w:rPr>
                <w:b/>
                <w:sz w:val="18"/>
                <w:szCs w:val="18"/>
              </w:rPr>
            </w:pPr>
            <w:r w:rsidRPr="00967474">
              <w:rPr>
                <w:b/>
                <w:sz w:val="18"/>
                <w:szCs w:val="18"/>
              </w:rPr>
              <w:t>Gefährdungen / Belastungen</w:t>
            </w:r>
          </w:p>
          <w:p w:rsidR="007C4951" w:rsidRPr="00967474" w:rsidRDefault="007C4951" w:rsidP="007C3A0D">
            <w:pPr>
              <w:tabs>
                <w:tab w:val="left" w:pos="470"/>
              </w:tabs>
              <w:rPr>
                <w:b/>
                <w:sz w:val="18"/>
                <w:szCs w:val="18"/>
              </w:rPr>
            </w:pPr>
          </w:p>
          <w:p w:rsidR="007C4951" w:rsidRPr="000C6E2E" w:rsidRDefault="007C4951" w:rsidP="007C3A0D">
            <w:pPr>
              <w:pStyle w:val="FormatvorlageAufzhlung-9pt"/>
              <w:numPr>
                <w:ilvl w:val="0"/>
                <w:numId w:val="0"/>
              </w:numPr>
              <w:ind w:left="409"/>
            </w:pPr>
            <w:r w:rsidRPr="008A6530">
              <w:t>▪</w:t>
            </w:r>
            <w:r w:rsidRPr="00967474">
              <w:rPr>
                <w:sz w:val="24"/>
              </w:rPr>
              <w:tab/>
            </w:r>
            <w:r>
              <w:t>Beispiel-/Standardm</w:t>
            </w:r>
            <w:r w:rsidRPr="00DF730E">
              <w:t>aßnahmen</w:t>
            </w:r>
          </w:p>
        </w:tc>
        <w:tc>
          <w:tcPr>
            <w:tcW w:w="850" w:type="dxa"/>
            <w:shd w:val="clear" w:color="auto" w:fill="D9D9D9"/>
          </w:tcPr>
          <w:p w:rsidR="007C4951" w:rsidRPr="00967474" w:rsidRDefault="007C4951" w:rsidP="007C3A0D">
            <w:pPr>
              <w:spacing w:before="60"/>
              <w:jc w:val="center"/>
              <w:rPr>
                <w:b/>
                <w:sz w:val="18"/>
                <w:szCs w:val="18"/>
              </w:rPr>
            </w:pPr>
            <w:r w:rsidRPr="00967474">
              <w:rPr>
                <w:b/>
                <w:sz w:val="18"/>
                <w:szCs w:val="18"/>
              </w:rPr>
              <w:t>Risiko</w:t>
            </w:r>
          </w:p>
          <w:p w:rsidR="007C4951" w:rsidRPr="00967474" w:rsidRDefault="007C4951" w:rsidP="007C3A0D">
            <w:pPr>
              <w:spacing w:before="60"/>
              <w:rPr>
                <w:sz w:val="16"/>
                <w:szCs w:val="16"/>
              </w:rPr>
            </w:pPr>
            <w:r w:rsidRPr="00967474">
              <w:rPr>
                <w:sz w:val="16"/>
                <w:szCs w:val="16"/>
              </w:rPr>
              <w:t>1: Gering</w:t>
            </w:r>
          </w:p>
          <w:p w:rsidR="007C4951" w:rsidRPr="00967474" w:rsidRDefault="007C4951" w:rsidP="007C3A0D">
            <w:pPr>
              <w:spacing w:before="60" w:line="120" w:lineRule="auto"/>
              <w:rPr>
                <w:sz w:val="16"/>
                <w:szCs w:val="16"/>
              </w:rPr>
            </w:pPr>
            <w:r w:rsidRPr="00967474">
              <w:rPr>
                <w:sz w:val="16"/>
                <w:szCs w:val="16"/>
              </w:rPr>
              <w:t>2: Mittel</w:t>
            </w:r>
          </w:p>
          <w:p w:rsidR="007C4951" w:rsidRPr="00967474" w:rsidRDefault="007C4951" w:rsidP="007C3A0D">
            <w:pPr>
              <w:spacing w:before="60" w:line="120" w:lineRule="auto"/>
              <w:rPr>
                <w:sz w:val="18"/>
                <w:szCs w:val="18"/>
              </w:rPr>
            </w:pPr>
            <w:r w:rsidRPr="00967474">
              <w:rPr>
                <w:sz w:val="16"/>
                <w:szCs w:val="16"/>
              </w:rPr>
              <w:t>3: Hoch</w:t>
            </w:r>
          </w:p>
        </w:tc>
        <w:tc>
          <w:tcPr>
            <w:tcW w:w="1134" w:type="dxa"/>
            <w:gridSpan w:val="2"/>
            <w:shd w:val="clear" w:color="auto" w:fill="CEDDB0"/>
          </w:tcPr>
          <w:p w:rsidR="007C4951" w:rsidRPr="00967474" w:rsidRDefault="007C4951" w:rsidP="007C3A0D">
            <w:pPr>
              <w:spacing w:before="6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Zutreffend</w:t>
            </w:r>
          </w:p>
        </w:tc>
        <w:tc>
          <w:tcPr>
            <w:tcW w:w="4820" w:type="dxa"/>
            <w:gridSpan w:val="2"/>
            <w:shd w:val="clear" w:color="auto" w:fill="E6EED7"/>
          </w:tcPr>
          <w:p w:rsidR="007C4951" w:rsidRPr="00967474" w:rsidRDefault="007C4951" w:rsidP="007C3A0D">
            <w:pPr>
              <w:spacing w:before="60"/>
              <w:jc w:val="center"/>
              <w:rPr>
                <w:b/>
                <w:sz w:val="18"/>
                <w:szCs w:val="18"/>
              </w:rPr>
            </w:pPr>
            <w:r w:rsidRPr="00967474">
              <w:rPr>
                <w:b/>
                <w:sz w:val="18"/>
                <w:szCs w:val="18"/>
              </w:rPr>
              <w:t>Einzuleitende Maßnahmen</w:t>
            </w:r>
          </w:p>
          <w:p w:rsidR="007C4951" w:rsidRPr="00967474" w:rsidRDefault="007C4951" w:rsidP="007C3A0D">
            <w:pPr>
              <w:spacing w:before="60"/>
              <w:jc w:val="center"/>
              <w:rPr>
                <w:b/>
                <w:sz w:val="18"/>
                <w:szCs w:val="18"/>
              </w:rPr>
            </w:pPr>
            <w:r w:rsidRPr="00967474">
              <w:rPr>
                <w:sz w:val="18"/>
                <w:szCs w:val="18"/>
              </w:rPr>
              <w:t>Die Rangfolge der Maßnahmen (technisch, organisatorisch, persönlich) ist zu berücksichtigen</w:t>
            </w:r>
          </w:p>
        </w:tc>
        <w:tc>
          <w:tcPr>
            <w:tcW w:w="1417" w:type="dxa"/>
            <w:shd w:val="clear" w:color="auto" w:fill="E6EED7"/>
          </w:tcPr>
          <w:p w:rsidR="007C4951" w:rsidRPr="00967474" w:rsidRDefault="007C4951" w:rsidP="007C3A0D">
            <w:pPr>
              <w:spacing w:before="60"/>
              <w:jc w:val="center"/>
              <w:rPr>
                <w:sz w:val="18"/>
                <w:szCs w:val="18"/>
              </w:rPr>
            </w:pPr>
            <w:r w:rsidRPr="00967474">
              <w:rPr>
                <w:b/>
                <w:sz w:val="18"/>
                <w:szCs w:val="18"/>
              </w:rPr>
              <w:t>Durchführung</w:t>
            </w:r>
          </w:p>
          <w:p w:rsidR="007C4951" w:rsidRPr="00967474" w:rsidRDefault="007C4951" w:rsidP="007C3A0D">
            <w:pPr>
              <w:rPr>
                <w:sz w:val="18"/>
                <w:szCs w:val="18"/>
              </w:rPr>
            </w:pPr>
          </w:p>
          <w:p w:rsidR="007C4951" w:rsidRPr="00967474" w:rsidRDefault="007C4951" w:rsidP="007C3A0D">
            <w:pPr>
              <w:rPr>
                <w:sz w:val="16"/>
                <w:szCs w:val="16"/>
              </w:rPr>
            </w:pPr>
            <w:r w:rsidRPr="00967474">
              <w:rPr>
                <w:sz w:val="16"/>
                <w:szCs w:val="16"/>
              </w:rPr>
              <w:t>1) Wer</w:t>
            </w:r>
          </w:p>
          <w:p w:rsidR="007C4951" w:rsidRPr="00967474" w:rsidRDefault="007C4951" w:rsidP="007C3A0D">
            <w:pPr>
              <w:rPr>
                <w:sz w:val="16"/>
                <w:szCs w:val="16"/>
              </w:rPr>
            </w:pPr>
            <w:r w:rsidRPr="00967474">
              <w:rPr>
                <w:sz w:val="16"/>
                <w:szCs w:val="16"/>
              </w:rPr>
              <w:t>2) Bis wann</w:t>
            </w:r>
          </w:p>
          <w:p w:rsidR="007C4951" w:rsidRPr="00967474" w:rsidRDefault="007C4951" w:rsidP="007C3A0D">
            <w:pPr>
              <w:rPr>
                <w:b/>
                <w:sz w:val="18"/>
                <w:szCs w:val="18"/>
              </w:rPr>
            </w:pPr>
            <w:r w:rsidRPr="00967474">
              <w:rPr>
                <w:sz w:val="16"/>
                <w:szCs w:val="16"/>
              </w:rPr>
              <w:t>3) Erl. am</w:t>
            </w:r>
          </w:p>
        </w:tc>
        <w:tc>
          <w:tcPr>
            <w:tcW w:w="1418" w:type="dxa"/>
            <w:shd w:val="clear" w:color="auto" w:fill="CEDDB0"/>
          </w:tcPr>
          <w:p w:rsidR="007C4951" w:rsidRPr="00967474" w:rsidRDefault="007C4951" w:rsidP="007C3A0D">
            <w:pPr>
              <w:spacing w:before="60"/>
              <w:jc w:val="center"/>
              <w:rPr>
                <w:b/>
                <w:sz w:val="18"/>
                <w:szCs w:val="18"/>
              </w:rPr>
            </w:pPr>
            <w:r w:rsidRPr="00967474">
              <w:rPr>
                <w:b/>
                <w:sz w:val="18"/>
                <w:szCs w:val="18"/>
              </w:rPr>
              <w:t>Wirksamkeit</w:t>
            </w:r>
          </w:p>
          <w:p w:rsidR="007C4951" w:rsidRPr="00967474" w:rsidRDefault="007C4951" w:rsidP="007C3A0D">
            <w:pPr>
              <w:jc w:val="center"/>
              <w:rPr>
                <w:b/>
                <w:sz w:val="18"/>
                <w:szCs w:val="18"/>
              </w:rPr>
            </w:pPr>
            <w:r w:rsidRPr="00967474">
              <w:rPr>
                <w:b/>
                <w:sz w:val="18"/>
                <w:szCs w:val="18"/>
              </w:rPr>
              <w:t>geprüft</w:t>
            </w:r>
          </w:p>
          <w:p w:rsidR="007C4951" w:rsidRPr="00967474" w:rsidRDefault="007C4951" w:rsidP="007C3A0D">
            <w:pPr>
              <w:rPr>
                <w:sz w:val="16"/>
                <w:szCs w:val="16"/>
              </w:rPr>
            </w:pPr>
          </w:p>
          <w:p w:rsidR="007C4951" w:rsidRPr="00967474" w:rsidRDefault="007C4951" w:rsidP="007C3A0D">
            <w:pPr>
              <w:rPr>
                <w:sz w:val="16"/>
                <w:szCs w:val="16"/>
              </w:rPr>
            </w:pPr>
            <w:r w:rsidRPr="00967474">
              <w:rPr>
                <w:sz w:val="16"/>
                <w:szCs w:val="16"/>
              </w:rPr>
              <w:t>1) Wer</w:t>
            </w:r>
          </w:p>
          <w:p w:rsidR="007C4951" w:rsidRPr="00967474" w:rsidRDefault="007C4951" w:rsidP="007C3A0D">
            <w:pPr>
              <w:rPr>
                <w:sz w:val="18"/>
                <w:szCs w:val="18"/>
              </w:rPr>
            </w:pPr>
            <w:r w:rsidRPr="00967474">
              <w:rPr>
                <w:sz w:val="16"/>
                <w:szCs w:val="16"/>
              </w:rPr>
              <w:t>2) Erl. am</w:t>
            </w:r>
          </w:p>
        </w:tc>
      </w:tr>
      <w:tr w:rsidR="007C4951" w:rsidTr="004C5611">
        <w:tc>
          <w:tcPr>
            <w:tcW w:w="817" w:type="dxa"/>
            <w:shd w:val="clear" w:color="auto" w:fill="F3F3F3"/>
          </w:tcPr>
          <w:p w:rsidR="007C4951" w:rsidRPr="00FB335D" w:rsidRDefault="007C4951" w:rsidP="004C5611">
            <w:pPr>
              <w:spacing w:before="60"/>
              <w:rPr>
                <w:rFonts w:cs="Arial"/>
                <w:sz w:val="20"/>
                <w:szCs w:val="20"/>
              </w:rPr>
            </w:pPr>
            <w:r w:rsidRPr="003D48C1">
              <w:rPr>
                <w:rFonts w:cs="Arial"/>
                <w:noProof/>
                <w:sz w:val="20"/>
                <w:szCs w:val="20"/>
              </w:rPr>
              <w:pict>
                <v:shape id="Bild 19" o:spid="_x0000_i1045" type="#_x0000_t75" style="width:26.25pt;height:26.25pt;visibility:visible">
                  <v:imagedata r:id="rId16" o:title=""/>
                </v:shape>
              </w:pict>
            </w:r>
          </w:p>
          <w:p w:rsidR="007C4951" w:rsidRPr="00FB335D" w:rsidRDefault="007C4951" w:rsidP="004C5611">
            <w:pPr>
              <w:spacing w:before="60"/>
              <w:rPr>
                <w:rFonts w:cs="Arial"/>
                <w:sz w:val="20"/>
                <w:szCs w:val="20"/>
              </w:rPr>
            </w:pPr>
          </w:p>
        </w:tc>
        <w:tc>
          <w:tcPr>
            <w:tcW w:w="4820" w:type="dxa"/>
            <w:gridSpan w:val="2"/>
          </w:tcPr>
          <w:p w:rsidR="007C4951" w:rsidRPr="00FB335D" w:rsidRDefault="007C4951" w:rsidP="004C5611">
            <w:pPr>
              <w:spacing w:before="60"/>
              <w:rPr>
                <w:sz w:val="16"/>
                <w:szCs w:val="16"/>
              </w:rPr>
            </w:pPr>
            <w:r w:rsidRPr="00FB335D">
              <w:rPr>
                <w:sz w:val="20"/>
                <w:szCs w:val="20"/>
              </w:rPr>
              <w:t>Lärmbelastung durch Maschinen (z. B. Motorsäge ca. 105 dB</w:t>
            </w:r>
            <w:r>
              <w:rPr>
                <w:sz w:val="20"/>
                <w:szCs w:val="20"/>
              </w:rPr>
              <w:t>(A), Freischneider ca. 98 dB(A)</w:t>
            </w:r>
            <w:r w:rsidRPr="00FB335D">
              <w:rPr>
                <w:sz w:val="20"/>
                <w:szCs w:val="20"/>
              </w:rPr>
              <w:t>, Schlepper mit offener Kabine ca. 90 dB(A), Orientierungswerte aus der Bedienungsanleitung)</w:t>
            </w:r>
            <w:r w:rsidRPr="00FB335D">
              <w:rPr>
                <w:sz w:val="20"/>
                <w:szCs w:val="20"/>
              </w:rPr>
              <w:br/>
            </w:r>
          </w:p>
          <w:p w:rsidR="007C4951" w:rsidRPr="0083081C" w:rsidRDefault="007C4951" w:rsidP="004C5611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443" w:hanging="360"/>
            </w:pPr>
          </w:p>
        </w:tc>
        <w:tc>
          <w:tcPr>
            <w:tcW w:w="850" w:type="dxa"/>
            <w:shd w:val="clear" w:color="auto" w:fill="F3F3F3"/>
          </w:tcPr>
          <w:p w:rsidR="007C4951" w:rsidRPr="00FB335D" w:rsidRDefault="007C4951" w:rsidP="004C5611">
            <w:pPr>
              <w:spacing w:before="60"/>
              <w:jc w:val="center"/>
              <w:rPr>
                <w:sz w:val="20"/>
                <w:szCs w:val="20"/>
              </w:rPr>
            </w:pPr>
            <w:r w:rsidRPr="00FB335D">
              <w:rPr>
                <w:sz w:val="20"/>
                <w:szCs w:val="20"/>
              </w:rPr>
              <w:t>(2)</w:t>
            </w:r>
          </w:p>
          <w:p w:rsidR="007C4951" w:rsidRPr="00FB335D" w:rsidRDefault="007C4951" w:rsidP="004C5611">
            <w:pPr>
              <w:spacing w:before="60"/>
              <w:jc w:val="center"/>
              <w:rPr>
                <w:sz w:val="20"/>
                <w:szCs w:val="20"/>
              </w:rPr>
            </w:pPr>
            <w:r w:rsidRPr="00FB335D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FB335D">
              <w:rPr>
                <w:sz w:val="20"/>
                <w:szCs w:val="20"/>
              </w:rPr>
              <w:instrText xml:space="preserve"> FORMTEXT </w:instrText>
            </w:r>
            <w:r w:rsidRPr="00FB335D">
              <w:rPr>
                <w:sz w:val="20"/>
                <w:szCs w:val="20"/>
              </w:rPr>
            </w:r>
            <w:r w:rsidRPr="00FB335D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Pr="00FB335D">
              <w:rPr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7C4951" w:rsidRPr="00FB335D" w:rsidRDefault="007C4951" w:rsidP="004C5611">
            <w:pPr>
              <w:spacing w:before="60"/>
              <w:jc w:val="center"/>
              <w:rPr>
                <w:sz w:val="18"/>
                <w:szCs w:val="18"/>
              </w:rPr>
            </w:pPr>
            <w:r w:rsidRPr="00FB335D">
              <w:rPr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B335D">
              <w:rPr>
                <w:sz w:val="18"/>
                <w:szCs w:val="18"/>
              </w:rPr>
              <w:instrText xml:space="preserve"> FORMCHECKBOX </w:instrText>
            </w:r>
            <w:r w:rsidRPr="00FB335D">
              <w:rPr>
                <w:sz w:val="18"/>
                <w:szCs w:val="18"/>
              </w:rPr>
            </w:r>
            <w:r w:rsidRPr="00FB335D">
              <w:rPr>
                <w:sz w:val="18"/>
                <w:szCs w:val="18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7C4951" w:rsidRPr="00FB335D" w:rsidRDefault="007C4951" w:rsidP="004C5611">
            <w:pPr>
              <w:spacing w:before="60"/>
              <w:jc w:val="center"/>
              <w:rPr>
                <w:sz w:val="18"/>
                <w:szCs w:val="18"/>
              </w:rPr>
            </w:pPr>
            <w:r w:rsidRPr="00FB335D">
              <w:rPr>
                <w:sz w:val="18"/>
                <w:szCs w:val="18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B335D">
              <w:rPr>
                <w:sz w:val="18"/>
                <w:szCs w:val="18"/>
              </w:rPr>
              <w:instrText xml:space="preserve"> FORMCHECKBOX </w:instrText>
            </w:r>
            <w:r w:rsidRPr="00FB335D">
              <w:rPr>
                <w:sz w:val="18"/>
                <w:szCs w:val="18"/>
              </w:rPr>
            </w:r>
            <w:r w:rsidRPr="00FB335D">
              <w:rPr>
                <w:sz w:val="18"/>
                <w:szCs w:val="18"/>
              </w:rPr>
              <w:fldChar w:fldCharType="end"/>
            </w:r>
          </w:p>
        </w:tc>
        <w:tc>
          <w:tcPr>
            <w:tcW w:w="4820" w:type="dxa"/>
            <w:gridSpan w:val="2"/>
          </w:tcPr>
          <w:p w:rsidR="007C4951" w:rsidRDefault="007C4951" w:rsidP="004C5611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E839E7">
              <w:tab/>
            </w:r>
            <w:r>
              <w:t xml:space="preserve">Art, Ausmaß und Dauer des Umgangs mit lauten Maschinen </w:t>
            </w:r>
            <w:r>
              <w:tab/>
              <w:t>ermitteln</w:t>
            </w:r>
          </w:p>
          <w:p w:rsidR="007C4951" w:rsidRPr="0052543F" w:rsidRDefault="007C4951" w:rsidP="004C5611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795E83">
              <w:tab/>
              <w:t>Orientierungswerte aus d</w:t>
            </w:r>
            <w:r>
              <w:t>er Bedienungsanleitung</w:t>
            </w:r>
          </w:p>
          <w:p w:rsidR="007C4951" w:rsidRDefault="007C4951" w:rsidP="004C5611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E839E7">
              <w:tab/>
            </w:r>
            <w:r>
              <w:t>Tages-Lärmexpositionspegel ermitteln</w:t>
            </w:r>
          </w:p>
          <w:p w:rsidR="007C4951" w:rsidRPr="00E839E7" w:rsidRDefault="007C4951" w:rsidP="004C5611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E839E7">
              <w:t xml:space="preserve"> </w:t>
            </w:r>
            <w:r w:rsidRPr="00E839E7">
              <w:tab/>
              <w:t>Gehörschutz bereitstellen (80 dB(A)), tragen (85 dB(A))</w:t>
            </w:r>
          </w:p>
        </w:tc>
        <w:tc>
          <w:tcPr>
            <w:tcW w:w="1417" w:type="dxa"/>
          </w:tcPr>
          <w:p w:rsidR="007C4951" w:rsidRPr="00FB335D" w:rsidRDefault="007C4951" w:rsidP="004C5611">
            <w:pPr>
              <w:spacing w:before="60"/>
              <w:rPr>
                <w:sz w:val="18"/>
                <w:szCs w:val="18"/>
              </w:rPr>
            </w:pPr>
            <w:r w:rsidRPr="00FB335D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FB335D">
              <w:rPr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FB335D">
              <w:rPr>
                <w:sz w:val="18"/>
                <w:szCs w:val="18"/>
              </w:rPr>
              <w:instrText xml:space="preserve"> FORMTEXT </w:instrText>
            </w:r>
            <w:r w:rsidRPr="00FB335D">
              <w:rPr>
                <w:sz w:val="18"/>
                <w:szCs w:val="18"/>
              </w:rPr>
            </w:r>
            <w:r w:rsidRPr="00FB335D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B335D">
              <w:rPr>
                <w:sz w:val="18"/>
                <w:szCs w:val="18"/>
              </w:rPr>
              <w:fldChar w:fldCharType="end"/>
            </w:r>
            <w:r w:rsidRPr="00FB335D">
              <w:rPr>
                <w:sz w:val="18"/>
                <w:szCs w:val="18"/>
              </w:rPr>
              <w:t xml:space="preserve"> </w:t>
            </w:r>
          </w:p>
          <w:p w:rsidR="007C4951" w:rsidRPr="00FB335D" w:rsidRDefault="007C4951" w:rsidP="004C5611">
            <w:pPr>
              <w:spacing w:before="60"/>
              <w:rPr>
                <w:sz w:val="18"/>
                <w:szCs w:val="18"/>
              </w:rPr>
            </w:pPr>
            <w:r w:rsidRPr="00FB335D">
              <w:rPr>
                <w:sz w:val="18"/>
                <w:szCs w:val="18"/>
              </w:rPr>
              <w:t xml:space="preserve">2) </w:t>
            </w:r>
            <w:r w:rsidRPr="00FB335D">
              <w:rPr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FB335D">
              <w:rPr>
                <w:sz w:val="18"/>
                <w:szCs w:val="18"/>
              </w:rPr>
              <w:instrText xml:space="preserve"> FORMTEXT </w:instrText>
            </w:r>
            <w:r w:rsidRPr="00FB335D">
              <w:rPr>
                <w:sz w:val="18"/>
                <w:szCs w:val="18"/>
              </w:rPr>
            </w:r>
            <w:r w:rsidRPr="00FB335D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B335D">
              <w:rPr>
                <w:sz w:val="18"/>
                <w:szCs w:val="18"/>
              </w:rPr>
              <w:fldChar w:fldCharType="end"/>
            </w:r>
          </w:p>
          <w:p w:rsidR="007C4951" w:rsidRPr="00FB335D" w:rsidRDefault="007C4951" w:rsidP="004C5611">
            <w:pPr>
              <w:spacing w:before="60"/>
              <w:rPr>
                <w:sz w:val="20"/>
                <w:szCs w:val="20"/>
              </w:rPr>
            </w:pPr>
            <w:r w:rsidRPr="00FB335D">
              <w:rPr>
                <w:sz w:val="18"/>
                <w:szCs w:val="18"/>
              </w:rPr>
              <w:t xml:space="preserve">3) </w:t>
            </w:r>
            <w:r w:rsidRPr="00FB335D">
              <w:rPr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FB335D">
              <w:rPr>
                <w:sz w:val="18"/>
                <w:szCs w:val="18"/>
              </w:rPr>
              <w:instrText xml:space="preserve"> FORMTEXT </w:instrText>
            </w:r>
            <w:r w:rsidRPr="00FB335D">
              <w:rPr>
                <w:sz w:val="18"/>
                <w:szCs w:val="18"/>
              </w:rPr>
            </w:r>
            <w:r w:rsidRPr="00FB335D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B335D">
              <w:rPr>
                <w:sz w:val="18"/>
                <w:szCs w:val="18"/>
              </w:rPr>
              <w:fldChar w:fldCharType="end"/>
            </w:r>
          </w:p>
        </w:tc>
        <w:tc>
          <w:tcPr>
            <w:tcW w:w="1418" w:type="dxa"/>
            <w:shd w:val="clear" w:color="auto" w:fill="E6EED7"/>
          </w:tcPr>
          <w:p w:rsidR="007C4951" w:rsidRPr="00FB335D" w:rsidRDefault="007C4951" w:rsidP="004C5611">
            <w:pPr>
              <w:spacing w:before="60"/>
              <w:rPr>
                <w:sz w:val="18"/>
                <w:szCs w:val="18"/>
              </w:rPr>
            </w:pPr>
            <w:r w:rsidRPr="00FB335D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FB335D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FB335D">
              <w:rPr>
                <w:sz w:val="18"/>
                <w:szCs w:val="18"/>
              </w:rPr>
              <w:instrText xml:space="preserve"> FORMTEXT </w:instrText>
            </w:r>
            <w:r w:rsidRPr="00FB335D">
              <w:rPr>
                <w:sz w:val="18"/>
                <w:szCs w:val="18"/>
              </w:rPr>
            </w:r>
            <w:r w:rsidRPr="00FB335D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B335D">
              <w:rPr>
                <w:sz w:val="18"/>
                <w:szCs w:val="18"/>
              </w:rPr>
              <w:fldChar w:fldCharType="end"/>
            </w:r>
          </w:p>
          <w:p w:rsidR="007C4951" w:rsidRPr="00FB335D" w:rsidRDefault="007C4951" w:rsidP="004C5611">
            <w:pPr>
              <w:spacing w:before="60"/>
              <w:rPr>
                <w:sz w:val="20"/>
                <w:szCs w:val="20"/>
              </w:rPr>
            </w:pPr>
            <w:r w:rsidRPr="00FB335D">
              <w:rPr>
                <w:sz w:val="18"/>
                <w:szCs w:val="18"/>
              </w:rPr>
              <w:t>2)</w:t>
            </w:r>
            <w:r>
              <w:rPr>
                <w:sz w:val="18"/>
                <w:szCs w:val="18"/>
              </w:rPr>
              <w:t xml:space="preserve"> </w:t>
            </w:r>
            <w:r w:rsidRPr="00FB335D">
              <w:rPr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FB335D">
              <w:rPr>
                <w:sz w:val="18"/>
                <w:szCs w:val="18"/>
              </w:rPr>
              <w:instrText xml:space="preserve"> FORMTEXT </w:instrText>
            </w:r>
            <w:r w:rsidRPr="00FB335D">
              <w:rPr>
                <w:sz w:val="18"/>
                <w:szCs w:val="18"/>
              </w:rPr>
            </w:r>
            <w:r w:rsidRPr="00FB335D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B335D">
              <w:rPr>
                <w:sz w:val="18"/>
                <w:szCs w:val="18"/>
              </w:rPr>
              <w:fldChar w:fldCharType="end"/>
            </w:r>
          </w:p>
        </w:tc>
      </w:tr>
      <w:tr w:rsidR="007C4951" w:rsidTr="00294606">
        <w:tc>
          <w:tcPr>
            <w:tcW w:w="817" w:type="dxa"/>
            <w:shd w:val="clear" w:color="auto" w:fill="F3F3F3"/>
          </w:tcPr>
          <w:p w:rsidR="007C4951" w:rsidRPr="00FB335D" w:rsidRDefault="007C4951" w:rsidP="00294606">
            <w:pPr>
              <w:spacing w:before="60"/>
              <w:rPr>
                <w:rFonts w:cs="Arial"/>
                <w:sz w:val="20"/>
                <w:szCs w:val="20"/>
              </w:rPr>
            </w:pPr>
            <w:r w:rsidRPr="003D48C1">
              <w:rPr>
                <w:rFonts w:cs="Arial"/>
                <w:noProof/>
                <w:sz w:val="20"/>
                <w:szCs w:val="20"/>
              </w:rPr>
              <w:pict>
                <v:shape id="Bild 20" o:spid="_x0000_i1046" type="#_x0000_t75" style="width:26.25pt;height:26.25pt;visibility:visible">
                  <v:imagedata r:id="rId16" o:title=""/>
                </v:shape>
              </w:pict>
            </w:r>
          </w:p>
          <w:p w:rsidR="007C4951" w:rsidRPr="00FB335D" w:rsidRDefault="007C4951" w:rsidP="00294606">
            <w:pPr>
              <w:spacing w:before="60"/>
              <w:rPr>
                <w:rFonts w:cs="Arial"/>
                <w:sz w:val="20"/>
                <w:szCs w:val="20"/>
              </w:rPr>
            </w:pPr>
          </w:p>
        </w:tc>
        <w:tc>
          <w:tcPr>
            <w:tcW w:w="4820" w:type="dxa"/>
            <w:gridSpan w:val="2"/>
          </w:tcPr>
          <w:p w:rsidR="007C4951" w:rsidRPr="00FB335D" w:rsidRDefault="007C4951" w:rsidP="00294606">
            <w:pPr>
              <w:spacing w:before="60"/>
              <w:rPr>
                <w:sz w:val="16"/>
                <w:szCs w:val="16"/>
              </w:rPr>
            </w:pPr>
            <w:r w:rsidRPr="00FB335D">
              <w:rPr>
                <w:sz w:val="20"/>
                <w:szCs w:val="20"/>
              </w:rPr>
              <w:t>Vibrationsbelastung durch Maschineneinsatz, z. B.</w:t>
            </w:r>
            <w:r w:rsidRPr="00FB335D">
              <w:rPr>
                <w:sz w:val="20"/>
                <w:szCs w:val="20"/>
              </w:rPr>
              <w:br/>
              <w:t>Orientierungswerte aus der Bedienungsanleitung</w:t>
            </w:r>
            <w:r w:rsidRPr="00FB335D">
              <w:rPr>
                <w:sz w:val="20"/>
                <w:szCs w:val="20"/>
              </w:rPr>
              <w:br/>
            </w:r>
          </w:p>
          <w:p w:rsidR="007C4951" w:rsidRPr="0083081C" w:rsidRDefault="007C4951" w:rsidP="00294606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443" w:hanging="360"/>
            </w:pPr>
            <w:r>
              <w:t xml:space="preserve"> </w:t>
            </w:r>
          </w:p>
        </w:tc>
        <w:tc>
          <w:tcPr>
            <w:tcW w:w="850" w:type="dxa"/>
            <w:shd w:val="clear" w:color="auto" w:fill="F3F3F3"/>
          </w:tcPr>
          <w:p w:rsidR="007C4951" w:rsidRPr="00FB335D" w:rsidRDefault="007C4951" w:rsidP="00294606">
            <w:pPr>
              <w:spacing w:before="60"/>
              <w:jc w:val="center"/>
              <w:rPr>
                <w:sz w:val="20"/>
                <w:szCs w:val="20"/>
              </w:rPr>
            </w:pPr>
            <w:r w:rsidRPr="00FB335D">
              <w:rPr>
                <w:sz w:val="20"/>
                <w:szCs w:val="20"/>
              </w:rPr>
              <w:t>(2)</w:t>
            </w:r>
          </w:p>
          <w:p w:rsidR="007C4951" w:rsidRPr="00FB335D" w:rsidRDefault="007C4951" w:rsidP="00294606">
            <w:pPr>
              <w:spacing w:before="60"/>
              <w:jc w:val="center"/>
              <w:rPr>
                <w:sz w:val="20"/>
                <w:szCs w:val="20"/>
              </w:rPr>
            </w:pPr>
            <w:r w:rsidRPr="00FB335D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FB335D">
              <w:rPr>
                <w:sz w:val="20"/>
                <w:szCs w:val="20"/>
              </w:rPr>
              <w:instrText xml:space="preserve"> FORMTEXT </w:instrText>
            </w:r>
            <w:r w:rsidRPr="00FB335D">
              <w:rPr>
                <w:sz w:val="20"/>
                <w:szCs w:val="20"/>
              </w:rPr>
            </w:r>
            <w:r w:rsidRPr="00FB335D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Pr="00FB335D">
              <w:rPr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7C4951" w:rsidRPr="00FB335D" w:rsidRDefault="007C4951" w:rsidP="00294606">
            <w:pPr>
              <w:spacing w:before="60"/>
              <w:jc w:val="center"/>
              <w:rPr>
                <w:sz w:val="18"/>
                <w:szCs w:val="18"/>
              </w:rPr>
            </w:pPr>
            <w:r w:rsidRPr="00FB335D">
              <w:rPr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B335D">
              <w:rPr>
                <w:sz w:val="18"/>
                <w:szCs w:val="18"/>
              </w:rPr>
              <w:instrText xml:space="preserve"> FORMCHECKBOX </w:instrText>
            </w:r>
            <w:r w:rsidRPr="00FB335D">
              <w:rPr>
                <w:sz w:val="18"/>
                <w:szCs w:val="18"/>
              </w:rPr>
            </w:r>
            <w:r w:rsidRPr="00FB335D">
              <w:rPr>
                <w:sz w:val="18"/>
                <w:szCs w:val="18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7C4951" w:rsidRPr="00FB335D" w:rsidRDefault="007C4951" w:rsidP="00294606">
            <w:pPr>
              <w:spacing w:before="60"/>
              <w:jc w:val="center"/>
              <w:rPr>
                <w:sz w:val="18"/>
                <w:szCs w:val="18"/>
              </w:rPr>
            </w:pPr>
            <w:r w:rsidRPr="00FB335D">
              <w:rPr>
                <w:sz w:val="18"/>
                <w:szCs w:val="18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B335D">
              <w:rPr>
                <w:sz w:val="18"/>
                <w:szCs w:val="18"/>
              </w:rPr>
              <w:instrText xml:space="preserve"> FORMCHECKBOX </w:instrText>
            </w:r>
            <w:r w:rsidRPr="00FB335D">
              <w:rPr>
                <w:sz w:val="18"/>
                <w:szCs w:val="18"/>
              </w:rPr>
            </w:r>
            <w:r w:rsidRPr="00FB335D">
              <w:rPr>
                <w:sz w:val="18"/>
                <w:szCs w:val="18"/>
              </w:rPr>
              <w:fldChar w:fldCharType="end"/>
            </w:r>
          </w:p>
        </w:tc>
        <w:tc>
          <w:tcPr>
            <w:tcW w:w="4820" w:type="dxa"/>
            <w:gridSpan w:val="2"/>
          </w:tcPr>
          <w:p w:rsidR="007C4951" w:rsidRDefault="007C4951" w:rsidP="00294606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E839E7">
              <w:tab/>
            </w:r>
            <w:r>
              <w:t xml:space="preserve">Art, Ausmaß und Dauer des Umgangs mit belastenden </w:t>
            </w:r>
            <w:r>
              <w:tab/>
              <w:t xml:space="preserve">Maschinen ermitteln (Dokumentation mit Hilfe beiliegender </w:t>
            </w:r>
            <w:r>
              <w:tab/>
              <w:t>Maschinenliste und Belastungsübersicht möglich)</w:t>
            </w:r>
          </w:p>
          <w:p w:rsidR="007C4951" w:rsidRPr="00E839E7" w:rsidRDefault="007C4951" w:rsidP="00294606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E839E7">
              <w:t xml:space="preserve"> </w:t>
            </w:r>
            <w:r w:rsidRPr="00E839E7">
              <w:tab/>
              <w:t xml:space="preserve">Abgleich der ermittelten Expositionswerte mit den </w:t>
            </w:r>
            <w:r>
              <w:tab/>
              <w:t>e</w:t>
            </w:r>
            <w:r w:rsidRPr="00E839E7">
              <w:t>xpositionsgrenz- und Auslösewerten</w:t>
            </w:r>
          </w:p>
        </w:tc>
        <w:tc>
          <w:tcPr>
            <w:tcW w:w="1417" w:type="dxa"/>
          </w:tcPr>
          <w:p w:rsidR="007C4951" w:rsidRPr="00FB335D" w:rsidRDefault="007C4951" w:rsidP="00294606">
            <w:pPr>
              <w:spacing w:before="60"/>
              <w:rPr>
                <w:sz w:val="18"/>
                <w:szCs w:val="18"/>
              </w:rPr>
            </w:pPr>
            <w:r w:rsidRPr="00FB335D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FB335D">
              <w:rPr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FB335D">
              <w:rPr>
                <w:sz w:val="18"/>
                <w:szCs w:val="18"/>
              </w:rPr>
              <w:instrText xml:space="preserve"> FORMTEXT </w:instrText>
            </w:r>
            <w:r w:rsidRPr="00FB335D">
              <w:rPr>
                <w:sz w:val="18"/>
                <w:szCs w:val="18"/>
              </w:rPr>
            </w:r>
            <w:r w:rsidRPr="00FB335D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B335D">
              <w:rPr>
                <w:sz w:val="18"/>
                <w:szCs w:val="18"/>
              </w:rPr>
              <w:fldChar w:fldCharType="end"/>
            </w:r>
            <w:r w:rsidRPr="00FB335D">
              <w:rPr>
                <w:sz w:val="18"/>
                <w:szCs w:val="18"/>
              </w:rPr>
              <w:t xml:space="preserve"> </w:t>
            </w:r>
          </w:p>
          <w:p w:rsidR="007C4951" w:rsidRPr="00FB335D" w:rsidRDefault="007C4951" w:rsidP="00294606">
            <w:pPr>
              <w:spacing w:before="60"/>
              <w:rPr>
                <w:sz w:val="18"/>
                <w:szCs w:val="18"/>
              </w:rPr>
            </w:pPr>
            <w:r w:rsidRPr="00FB335D">
              <w:rPr>
                <w:sz w:val="18"/>
                <w:szCs w:val="18"/>
              </w:rPr>
              <w:t xml:space="preserve">2) </w:t>
            </w:r>
            <w:r w:rsidRPr="00FB335D">
              <w:rPr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FB335D">
              <w:rPr>
                <w:sz w:val="18"/>
                <w:szCs w:val="18"/>
              </w:rPr>
              <w:instrText xml:space="preserve"> FORMTEXT </w:instrText>
            </w:r>
            <w:r w:rsidRPr="00FB335D">
              <w:rPr>
                <w:sz w:val="18"/>
                <w:szCs w:val="18"/>
              </w:rPr>
            </w:r>
            <w:r w:rsidRPr="00FB335D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B335D">
              <w:rPr>
                <w:sz w:val="18"/>
                <w:szCs w:val="18"/>
              </w:rPr>
              <w:fldChar w:fldCharType="end"/>
            </w:r>
          </w:p>
          <w:p w:rsidR="007C4951" w:rsidRPr="00FB335D" w:rsidRDefault="007C4951" w:rsidP="00294606">
            <w:pPr>
              <w:spacing w:before="60"/>
              <w:rPr>
                <w:sz w:val="20"/>
                <w:szCs w:val="20"/>
              </w:rPr>
            </w:pPr>
            <w:r w:rsidRPr="00FB335D">
              <w:rPr>
                <w:sz w:val="18"/>
                <w:szCs w:val="18"/>
              </w:rPr>
              <w:t xml:space="preserve">3) </w:t>
            </w:r>
            <w:r w:rsidRPr="00FB335D">
              <w:rPr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FB335D">
              <w:rPr>
                <w:sz w:val="18"/>
                <w:szCs w:val="18"/>
              </w:rPr>
              <w:instrText xml:space="preserve"> FORMTEXT </w:instrText>
            </w:r>
            <w:r w:rsidRPr="00FB335D">
              <w:rPr>
                <w:sz w:val="18"/>
                <w:szCs w:val="18"/>
              </w:rPr>
            </w:r>
            <w:r w:rsidRPr="00FB335D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B335D">
              <w:rPr>
                <w:sz w:val="18"/>
                <w:szCs w:val="18"/>
              </w:rPr>
              <w:fldChar w:fldCharType="end"/>
            </w:r>
          </w:p>
        </w:tc>
        <w:tc>
          <w:tcPr>
            <w:tcW w:w="1418" w:type="dxa"/>
            <w:shd w:val="clear" w:color="auto" w:fill="E6EED7"/>
          </w:tcPr>
          <w:p w:rsidR="007C4951" w:rsidRPr="00FB335D" w:rsidRDefault="007C4951" w:rsidP="00294606">
            <w:pPr>
              <w:spacing w:before="60"/>
              <w:rPr>
                <w:sz w:val="18"/>
                <w:szCs w:val="18"/>
              </w:rPr>
            </w:pPr>
            <w:r w:rsidRPr="00FB335D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FB335D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FB335D">
              <w:rPr>
                <w:sz w:val="18"/>
                <w:szCs w:val="18"/>
              </w:rPr>
              <w:instrText xml:space="preserve"> FORMTEXT </w:instrText>
            </w:r>
            <w:r w:rsidRPr="00FB335D">
              <w:rPr>
                <w:sz w:val="18"/>
                <w:szCs w:val="18"/>
              </w:rPr>
            </w:r>
            <w:r w:rsidRPr="00FB335D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B335D">
              <w:rPr>
                <w:sz w:val="18"/>
                <w:szCs w:val="18"/>
              </w:rPr>
              <w:fldChar w:fldCharType="end"/>
            </w:r>
          </w:p>
          <w:p w:rsidR="007C4951" w:rsidRPr="00FB335D" w:rsidRDefault="007C4951" w:rsidP="00294606">
            <w:pPr>
              <w:spacing w:before="60"/>
              <w:rPr>
                <w:sz w:val="20"/>
                <w:szCs w:val="20"/>
              </w:rPr>
            </w:pPr>
            <w:r w:rsidRPr="00FB335D">
              <w:rPr>
                <w:sz w:val="18"/>
                <w:szCs w:val="18"/>
              </w:rPr>
              <w:t>2)</w:t>
            </w:r>
            <w:r>
              <w:rPr>
                <w:sz w:val="18"/>
                <w:szCs w:val="18"/>
              </w:rPr>
              <w:t xml:space="preserve"> </w:t>
            </w:r>
            <w:r w:rsidRPr="00FB335D">
              <w:rPr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FB335D">
              <w:rPr>
                <w:sz w:val="18"/>
                <w:szCs w:val="18"/>
              </w:rPr>
              <w:instrText xml:space="preserve"> FORMTEXT </w:instrText>
            </w:r>
            <w:r w:rsidRPr="00FB335D">
              <w:rPr>
                <w:sz w:val="18"/>
                <w:szCs w:val="18"/>
              </w:rPr>
            </w:r>
            <w:r w:rsidRPr="00FB335D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B335D">
              <w:rPr>
                <w:sz w:val="18"/>
                <w:szCs w:val="18"/>
              </w:rPr>
              <w:fldChar w:fldCharType="end"/>
            </w:r>
          </w:p>
        </w:tc>
      </w:tr>
      <w:tr w:rsidR="007C4951" w:rsidTr="0029460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17" w:type="dxa"/>
            <w:shd w:val="clear" w:color="auto" w:fill="F3F3F3"/>
          </w:tcPr>
          <w:p w:rsidR="007C4951" w:rsidRPr="00F01E56" w:rsidRDefault="007C4951" w:rsidP="00294606">
            <w:pPr>
              <w:spacing w:before="60"/>
              <w:rPr>
                <w:rFonts w:cs="Arial"/>
                <w:sz w:val="20"/>
                <w:szCs w:val="20"/>
              </w:rPr>
            </w:pPr>
            <w:bookmarkStart w:id="14" w:name="_GoBack"/>
            <w:r w:rsidRPr="003D48C1">
              <w:rPr>
                <w:rFonts w:cs="Arial"/>
                <w:noProof/>
                <w:sz w:val="20"/>
                <w:szCs w:val="20"/>
              </w:rPr>
              <w:pict>
                <v:shape id="_x0000_i1047" type="#_x0000_t75" alt="GefBeu11" style="width:30pt;height:30pt;visibility:visible">
                  <v:imagedata r:id="rId13" o:title=""/>
                </v:shape>
              </w:pict>
            </w:r>
          </w:p>
        </w:tc>
        <w:tc>
          <w:tcPr>
            <w:tcW w:w="4820" w:type="dxa"/>
            <w:gridSpan w:val="2"/>
          </w:tcPr>
          <w:p w:rsidR="007C4951" w:rsidRPr="00F01E56" w:rsidRDefault="007C4951" w:rsidP="00294606">
            <w:pPr>
              <w:spacing w:before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Gefahr durch Kampfmittel</w:t>
            </w:r>
          </w:p>
          <w:p w:rsidR="007C4951" w:rsidRPr="00536E40" w:rsidRDefault="007C4951" w:rsidP="00294606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>
              <w:t>Bei Verdacht auf Kampfmittelfund</w:t>
            </w:r>
          </w:p>
          <w:p w:rsidR="007C4951" w:rsidRPr="00F01E56" w:rsidRDefault="007C4951" w:rsidP="00294606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F3F3F3"/>
          </w:tcPr>
          <w:p w:rsidR="007C4951" w:rsidRPr="00F01E56" w:rsidRDefault="007C4951" w:rsidP="00294606">
            <w:pPr>
              <w:spacing w:before="60"/>
              <w:jc w:val="center"/>
              <w:rPr>
                <w:sz w:val="20"/>
                <w:szCs w:val="20"/>
              </w:rPr>
            </w:pPr>
            <w:r w:rsidRPr="00F01E56">
              <w:rPr>
                <w:sz w:val="20"/>
                <w:szCs w:val="20"/>
              </w:rPr>
              <w:t>(3)</w:t>
            </w:r>
          </w:p>
          <w:p w:rsidR="007C4951" w:rsidRPr="00F01E56" w:rsidRDefault="007C4951" w:rsidP="00294606">
            <w:pPr>
              <w:spacing w:before="60"/>
              <w:jc w:val="center"/>
              <w:rPr>
                <w:sz w:val="20"/>
                <w:szCs w:val="20"/>
              </w:rPr>
            </w:pPr>
            <w:r w:rsidRPr="00F01E56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F01E56">
              <w:rPr>
                <w:sz w:val="20"/>
                <w:szCs w:val="20"/>
              </w:rPr>
              <w:instrText xml:space="preserve"> FORMTEXT </w:instrText>
            </w:r>
            <w:r w:rsidRPr="00F01E56">
              <w:rPr>
                <w:sz w:val="20"/>
                <w:szCs w:val="20"/>
              </w:rPr>
            </w:r>
            <w:r w:rsidRPr="00F01E56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Pr="00F01E56">
              <w:rPr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7C4951" w:rsidRPr="00F01E56" w:rsidRDefault="007C4951" w:rsidP="00294606">
            <w:pPr>
              <w:spacing w:before="60"/>
              <w:jc w:val="center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FORMCHECKBOX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7C4951" w:rsidRPr="00F01E56" w:rsidRDefault="007C4951" w:rsidP="00294606">
            <w:pPr>
              <w:spacing w:before="60"/>
              <w:jc w:val="center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FORMCHECKBOX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4820" w:type="dxa"/>
            <w:gridSpan w:val="2"/>
          </w:tcPr>
          <w:p w:rsidR="007C4951" w:rsidRDefault="007C4951" w:rsidP="00E20C0F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536E40">
              <w:t>▪</w:t>
            </w:r>
            <w:r w:rsidRPr="00536E40">
              <w:tab/>
            </w:r>
            <w:r w:rsidRPr="00E20C0F">
              <w:t>Arbeiten sofort einstellen</w:t>
            </w:r>
          </w:p>
          <w:p w:rsidR="007C4951" w:rsidRDefault="007C4951" w:rsidP="00E20C0F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536E40">
              <w:t>▪</w:t>
            </w:r>
            <w:r w:rsidRPr="00536E40">
              <w:tab/>
            </w:r>
            <w:r>
              <w:t>Gefährdete Bereiche sofort verlassen und absperren</w:t>
            </w:r>
          </w:p>
          <w:p w:rsidR="007C4951" w:rsidRDefault="007C4951" w:rsidP="00E20C0F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536E40">
              <w:t>▪</w:t>
            </w:r>
            <w:r w:rsidRPr="00536E40">
              <w:tab/>
            </w:r>
            <w:r>
              <w:t>Information an Verantwortliche</w:t>
            </w:r>
          </w:p>
          <w:p w:rsidR="007C4951" w:rsidRDefault="007C4951" w:rsidP="00E20C0F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536E40">
              <w:t>▪</w:t>
            </w:r>
            <w:r w:rsidRPr="00536E40">
              <w:tab/>
            </w:r>
            <w:r>
              <w:t>Polizei unter 110 verständigen</w:t>
            </w:r>
          </w:p>
          <w:p w:rsidR="007C4951" w:rsidRDefault="007C4951" w:rsidP="00E20C0F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536E40">
              <w:t>▪</w:t>
            </w:r>
            <w:r w:rsidRPr="00536E40">
              <w:tab/>
            </w:r>
            <w:r>
              <w:t xml:space="preserve">Sammelpunkt aufsuchen und Anwesenheitskontrolle des </w:t>
            </w:r>
            <w:r>
              <w:tab/>
              <w:t>Personals durchführen</w:t>
            </w:r>
          </w:p>
          <w:p w:rsidR="007C4951" w:rsidRDefault="007C4951" w:rsidP="00E20C0F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536E40">
              <w:t>▪</w:t>
            </w:r>
            <w:r w:rsidRPr="00536E40">
              <w:tab/>
            </w:r>
            <w:r>
              <w:t xml:space="preserve">Sicherstellen, dass keine Personen mehr im Gefahrenbereich </w:t>
            </w:r>
            <w:r>
              <w:tab/>
              <w:t>sind</w:t>
            </w:r>
          </w:p>
          <w:p w:rsidR="007C4951" w:rsidRPr="00E839E7" w:rsidRDefault="007C4951" w:rsidP="00E20C0F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</w:p>
        </w:tc>
        <w:tc>
          <w:tcPr>
            <w:tcW w:w="1417" w:type="dxa"/>
          </w:tcPr>
          <w:p w:rsidR="007C4951" w:rsidRPr="00F01E56" w:rsidRDefault="007C4951" w:rsidP="00294606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  <w:r w:rsidRPr="00F01E56">
              <w:rPr>
                <w:sz w:val="18"/>
                <w:szCs w:val="18"/>
              </w:rPr>
              <w:t xml:space="preserve"> </w:t>
            </w:r>
          </w:p>
          <w:p w:rsidR="007C4951" w:rsidRPr="00F01E56" w:rsidRDefault="007C4951" w:rsidP="00294606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 xml:space="preserve">2)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  <w:p w:rsidR="007C4951" w:rsidRPr="00F01E56" w:rsidRDefault="007C4951" w:rsidP="00294606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 xml:space="preserve">3)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1418" w:type="dxa"/>
            <w:shd w:val="clear" w:color="auto" w:fill="E6EED7"/>
          </w:tcPr>
          <w:p w:rsidR="007C4951" w:rsidRPr="00F01E56" w:rsidRDefault="007C4951" w:rsidP="00294606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  <w:p w:rsidR="007C4951" w:rsidRPr="00F01E56" w:rsidRDefault="007C4951" w:rsidP="00294606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2)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</w:tr>
      <w:bookmarkEnd w:id="14"/>
      <w:tr w:rsidR="007C4951" w:rsidTr="00EC71BA">
        <w:tc>
          <w:tcPr>
            <w:tcW w:w="817" w:type="dxa"/>
            <w:shd w:val="clear" w:color="auto" w:fill="F3F3F3"/>
          </w:tcPr>
          <w:p w:rsidR="007C4951" w:rsidRDefault="007C4951" w:rsidP="007C3A0D">
            <w:pPr>
              <w:spacing w:before="60"/>
              <w:rPr>
                <w:rFonts w:cs="Arial"/>
                <w:noProof/>
                <w:sz w:val="20"/>
                <w:szCs w:val="20"/>
              </w:rPr>
            </w:pPr>
          </w:p>
        </w:tc>
        <w:tc>
          <w:tcPr>
            <w:tcW w:w="4820" w:type="dxa"/>
            <w:gridSpan w:val="2"/>
          </w:tcPr>
          <w:p w:rsidR="007C4951" w:rsidRPr="00FB335D" w:rsidRDefault="007C4951" w:rsidP="007C3A0D">
            <w:pPr>
              <w:spacing w:before="60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F3F3F3"/>
          </w:tcPr>
          <w:p w:rsidR="007C4951" w:rsidRPr="00FB335D" w:rsidRDefault="007C4951" w:rsidP="007C3A0D">
            <w:pPr>
              <w:spacing w:before="60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E6EED7"/>
          </w:tcPr>
          <w:p w:rsidR="007C4951" w:rsidRPr="00FB335D" w:rsidRDefault="007C4951" w:rsidP="007C3A0D">
            <w:pPr>
              <w:spacing w:before="60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E6EED7"/>
          </w:tcPr>
          <w:p w:rsidR="007C4951" w:rsidRPr="00FB335D" w:rsidRDefault="007C4951" w:rsidP="007C3A0D">
            <w:pPr>
              <w:spacing w:before="60"/>
              <w:jc w:val="center"/>
              <w:rPr>
                <w:sz w:val="18"/>
                <w:szCs w:val="18"/>
              </w:rPr>
            </w:pPr>
          </w:p>
        </w:tc>
        <w:tc>
          <w:tcPr>
            <w:tcW w:w="4820" w:type="dxa"/>
            <w:gridSpan w:val="2"/>
          </w:tcPr>
          <w:p w:rsidR="007C4951" w:rsidRPr="008A6530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</w:p>
        </w:tc>
        <w:tc>
          <w:tcPr>
            <w:tcW w:w="1417" w:type="dxa"/>
          </w:tcPr>
          <w:p w:rsidR="007C4951" w:rsidRPr="00FB335D" w:rsidRDefault="007C4951" w:rsidP="007C3A0D">
            <w:pPr>
              <w:spacing w:before="60"/>
              <w:rPr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E6EED7"/>
          </w:tcPr>
          <w:p w:rsidR="007C4951" w:rsidRPr="00FB335D" w:rsidRDefault="007C4951" w:rsidP="007C3A0D">
            <w:pPr>
              <w:spacing w:before="60"/>
              <w:rPr>
                <w:sz w:val="18"/>
                <w:szCs w:val="18"/>
              </w:rPr>
            </w:pPr>
          </w:p>
        </w:tc>
      </w:tr>
      <w:tr w:rsidR="007C4951" w:rsidTr="00EC71BA">
        <w:tc>
          <w:tcPr>
            <w:tcW w:w="817" w:type="dxa"/>
            <w:shd w:val="clear" w:color="auto" w:fill="F3F3F3"/>
          </w:tcPr>
          <w:p w:rsidR="007C4951" w:rsidRDefault="007C4951" w:rsidP="007C3A0D">
            <w:pPr>
              <w:spacing w:before="60"/>
              <w:rPr>
                <w:rFonts w:cs="Arial"/>
                <w:noProof/>
                <w:sz w:val="20"/>
                <w:szCs w:val="20"/>
              </w:rPr>
            </w:pPr>
          </w:p>
        </w:tc>
        <w:tc>
          <w:tcPr>
            <w:tcW w:w="4820" w:type="dxa"/>
            <w:gridSpan w:val="2"/>
          </w:tcPr>
          <w:p w:rsidR="007C4951" w:rsidRPr="00FB335D" w:rsidRDefault="007C4951" w:rsidP="007C3A0D">
            <w:pPr>
              <w:spacing w:before="60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F3F3F3"/>
          </w:tcPr>
          <w:p w:rsidR="007C4951" w:rsidRPr="00FB335D" w:rsidRDefault="007C4951" w:rsidP="007C3A0D">
            <w:pPr>
              <w:spacing w:before="60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E6EED7"/>
          </w:tcPr>
          <w:p w:rsidR="007C4951" w:rsidRPr="00FB335D" w:rsidRDefault="007C4951" w:rsidP="007C3A0D">
            <w:pPr>
              <w:spacing w:before="60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E6EED7"/>
          </w:tcPr>
          <w:p w:rsidR="007C4951" w:rsidRPr="00FB335D" w:rsidRDefault="007C4951" w:rsidP="007C3A0D">
            <w:pPr>
              <w:spacing w:before="60"/>
              <w:jc w:val="center"/>
              <w:rPr>
                <w:sz w:val="18"/>
                <w:szCs w:val="18"/>
              </w:rPr>
            </w:pPr>
          </w:p>
        </w:tc>
        <w:tc>
          <w:tcPr>
            <w:tcW w:w="4820" w:type="dxa"/>
            <w:gridSpan w:val="2"/>
          </w:tcPr>
          <w:p w:rsidR="007C4951" w:rsidRPr="008A6530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</w:p>
        </w:tc>
        <w:tc>
          <w:tcPr>
            <w:tcW w:w="1417" w:type="dxa"/>
          </w:tcPr>
          <w:p w:rsidR="007C4951" w:rsidRPr="00FB335D" w:rsidRDefault="007C4951" w:rsidP="007C3A0D">
            <w:pPr>
              <w:spacing w:before="60"/>
              <w:rPr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E6EED7"/>
          </w:tcPr>
          <w:p w:rsidR="007C4951" w:rsidRPr="00FB335D" w:rsidRDefault="007C4951" w:rsidP="007C3A0D">
            <w:pPr>
              <w:spacing w:before="60"/>
              <w:rPr>
                <w:sz w:val="18"/>
                <w:szCs w:val="18"/>
              </w:rPr>
            </w:pPr>
          </w:p>
        </w:tc>
      </w:tr>
      <w:tr w:rsidR="007C4951" w:rsidTr="00EC71BA">
        <w:tc>
          <w:tcPr>
            <w:tcW w:w="5092" w:type="dxa"/>
            <w:gridSpan w:val="2"/>
          </w:tcPr>
          <w:p w:rsidR="007C4951" w:rsidRDefault="007C4951" w:rsidP="002F65A1">
            <w:pPr>
              <w:rPr>
                <w:sz w:val="18"/>
                <w:szCs w:val="18"/>
              </w:rPr>
            </w:pPr>
          </w:p>
        </w:tc>
        <w:tc>
          <w:tcPr>
            <w:tcW w:w="5092" w:type="dxa"/>
            <w:gridSpan w:val="5"/>
          </w:tcPr>
          <w:p w:rsidR="007C4951" w:rsidRPr="00967474" w:rsidRDefault="007C4951" w:rsidP="002F65A1">
            <w:pPr>
              <w:rPr>
                <w:sz w:val="18"/>
                <w:szCs w:val="18"/>
              </w:rPr>
            </w:pPr>
          </w:p>
        </w:tc>
        <w:tc>
          <w:tcPr>
            <w:tcW w:w="5092" w:type="dxa"/>
            <w:gridSpan w:val="3"/>
          </w:tcPr>
          <w:p w:rsidR="007C4951" w:rsidRPr="00967474" w:rsidRDefault="007C4951" w:rsidP="002F65A1">
            <w:pPr>
              <w:rPr>
                <w:sz w:val="18"/>
                <w:szCs w:val="18"/>
              </w:rPr>
            </w:pPr>
          </w:p>
        </w:tc>
      </w:tr>
      <w:tr w:rsidR="007C4951" w:rsidTr="00EC71BA">
        <w:tc>
          <w:tcPr>
            <w:tcW w:w="5092" w:type="dxa"/>
            <w:gridSpan w:val="2"/>
          </w:tcPr>
          <w:p w:rsidR="007C4951" w:rsidRPr="00967474" w:rsidRDefault="007C4951" w:rsidP="002F65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</w:t>
            </w:r>
            <w:r w:rsidRPr="00967474">
              <w:rPr>
                <w:sz w:val="18"/>
                <w:szCs w:val="18"/>
              </w:rPr>
              <w:t>erantwortlicher (Name, Vorname)</w:t>
            </w:r>
          </w:p>
        </w:tc>
        <w:tc>
          <w:tcPr>
            <w:tcW w:w="5092" w:type="dxa"/>
            <w:gridSpan w:val="5"/>
          </w:tcPr>
          <w:p w:rsidR="007C4951" w:rsidRPr="00967474" w:rsidRDefault="007C4951" w:rsidP="002F65A1">
            <w:pPr>
              <w:rPr>
                <w:sz w:val="18"/>
                <w:szCs w:val="18"/>
              </w:rPr>
            </w:pPr>
            <w:r w:rsidRPr="00967474">
              <w:rPr>
                <w:sz w:val="18"/>
                <w:szCs w:val="18"/>
              </w:rPr>
              <w:t>Ort, Datum</w:t>
            </w:r>
          </w:p>
        </w:tc>
        <w:tc>
          <w:tcPr>
            <w:tcW w:w="5092" w:type="dxa"/>
            <w:gridSpan w:val="3"/>
          </w:tcPr>
          <w:p w:rsidR="007C4951" w:rsidRPr="00967474" w:rsidRDefault="007C4951" w:rsidP="002F65A1">
            <w:pPr>
              <w:rPr>
                <w:sz w:val="18"/>
                <w:szCs w:val="18"/>
              </w:rPr>
            </w:pPr>
            <w:r w:rsidRPr="00967474">
              <w:rPr>
                <w:sz w:val="18"/>
                <w:szCs w:val="18"/>
              </w:rPr>
              <w:t>Unterschrift</w:t>
            </w:r>
          </w:p>
        </w:tc>
      </w:tr>
      <w:bookmarkStart w:id="15" w:name="Text23"/>
      <w:tr w:rsidR="007C4951" w:rsidTr="00EC71BA">
        <w:trPr>
          <w:trHeight w:val="608"/>
        </w:trPr>
        <w:tc>
          <w:tcPr>
            <w:tcW w:w="5092" w:type="dxa"/>
            <w:gridSpan w:val="2"/>
          </w:tcPr>
          <w:p w:rsidR="007C4951" w:rsidRPr="00967474" w:rsidRDefault="007C4951" w:rsidP="00F63479">
            <w:pPr>
              <w:spacing w:before="60"/>
              <w:rPr>
                <w:sz w:val="18"/>
                <w:szCs w:val="18"/>
              </w:rPr>
            </w:pPr>
            <w:r w:rsidRPr="00967474">
              <w:rPr>
                <w:sz w:val="18"/>
                <w:szCs w:val="18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967474">
              <w:rPr>
                <w:sz w:val="18"/>
                <w:szCs w:val="18"/>
              </w:rPr>
              <w:instrText xml:space="preserve"> FORMTEXT </w:instrText>
            </w:r>
            <w:r w:rsidRPr="00967474">
              <w:rPr>
                <w:sz w:val="18"/>
                <w:szCs w:val="18"/>
              </w:rPr>
            </w:r>
            <w:r w:rsidRPr="00967474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967474">
              <w:rPr>
                <w:sz w:val="18"/>
                <w:szCs w:val="18"/>
              </w:rPr>
              <w:fldChar w:fldCharType="end"/>
            </w:r>
            <w:bookmarkEnd w:id="15"/>
          </w:p>
        </w:tc>
        <w:bookmarkStart w:id="16" w:name="Text24"/>
        <w:tc>
          <w:tcPr>
            <w:tcW w:w="5092" w:type="dxa"/>
            <w:gridSpan w:val="5"/>
          </w:tcPr>
          <w:p w:rsidR="007C4951" w:rsidRPr="00967474" w:rsidRDefault="007C4951" w:rsidP="00F63479">
            <w:pPr>
              <w:spacing w:before="60"/>
              <w:rPr>
                <w:sz w:val="18"/>
                <w:szCs w:val="18"/>
              </w:rPr>
            </w:pPr>
            <w:r w:rsidRPr="00967474">
              <w:rPr>
                <w:sz w:val="18"/>
                <w:szCs w:val="18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967474">
              <w:rPr>
                <w:sz w:val="18"/>
                <w:szCs w:val="18"/>
              </w:rPr>
              <w:instrText xml:space="preserve"> FORMTEXT </w:instrText>
            </w:r>
            <w:r w:rsidRPr="00967474">
              <w:rPr>
                <w:sz w:val="18"/>
                <w:szCs w:val="18"/>
              </w:rPr>
            </w:r>
            <w:r w:rsidRPr="00967474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967474">
              <w:rPr>
                <w:sz w:val="18"/>
                <w:szCs w:val="18"/>
              </w:rPr>
              <w:fldChar w:fldCharType="end"/>
            </w:r>
            <w:bookmarkEnd w:id="16"/>
          </w:p>
        </w:tc>
        <w:tc>
          <w:tcPr>
            <w:tcW w:w="5092" w:type="dxa"/>
            <w:gridSpan w:val="3"/>
          </w:tcPr>
          <w:p w:rsidR="007C4951" w:rsidRPr="00967474" w:rsidRDefault="007C4951" w:rsidP="00F63479">
            <w:pPr>
              <w:spacing w:before="60"/>
              <w:rPr>
                <w:sz w:val="18"/>
                <w:szCs w:val="18"/>
              </w:rPr>
            </w:pPr>
            <w:r w:rsidRPr="00967474">
              <w:rPr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967474">
              <w:rPr>
                <w:sz w:val="18"/>
                <w:szCs w:val="18"/>
              </w:rPr>
              <w:instrText xml:space="preserve"> FORMTEXT </w:instrText>
            </w:r>
            <w:r w:rsidRPr="00967474">
              <w:rPr>
                <w:sz w:val="18"/>
                <w:szCs w:val="18"/>
              </w:rPr>
            </w:r>
            <w:r w:rsidRPr="00967474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967474">
              <w:rPr>
                <w:sz w:val="18"/>
                <w:szCs w:val="18"/>
              </w:rPr>
              <w:fldChar w:fldCharType="end"/>
            </w:r>
          </w:p>
        </w:tc>
      </w:tr>
    </w:tbl>
    <w:p w:rsidR="007C4951" w:rsidRDefault="007C4951" w:rsidP="009E09B9"/>
    <w:p w:rsidR="007C4951" w:rsidRDefault="007C4951" w:rsidP="009E09B9">
      <w:r>
        <w:br/>
      </w:r>
    </w:p>
    <w:p w:rsidR="007C4951" w:rsidRDefault="007C4951">
      <w:r>
        <w:br w:type="page"/>
      </w:r>
    </w:p>
    <w:p w:rsidR="007C4951" w:rsidRPr="00996109" w:rsidRDefault="007C4951">
      <w:pPr>
        <w:rPr>
          <w:b/>
          <w:sz w:val="30"/>
          <w:szCs w:val="30"/>
        </w:rPr>
      </w:pPr>
      <w:r w:rsidRPr="00996109">
        <w:rPr>
          <w:b/>
          <w:sz w:val="30"/>
          <w:szCs w:val="30"/>
        </w:rPr>
        <w:t>Hilfe zur Risikoeinschätzung</w:t>
      </w:r>
      <w:r w:rsidRPr="00996109">
        <w:rPr>
          <w:b/>
          <w:sz w:val="30"/>
          <w:szCs w:val="30"/>
        </w:rPr>
        <w:tab/>
      </w:r>
      <w:r w:rsidRPr="00996109">
        <w:rPr>
          <w:b/>
          <w:sz w:val="30"/>
          <w:szCs w:val="30"/>
        </w:rPr>
        <w:tab/>
      </w:r>
      <w:r w:rsidRPr="00996109">
        <w:rPr>
          <w:b/>
          <w:sz w:val="30"/>
          <w:szCs w:val="30"/>
        </w:rPr>
        <w:tab/>
      </w:r>
      <w:r w:rsidRPr="00996109">
        <w:rPr>
          <w:b/>
          <w:sz w:val="30"/>
          <w:szCs w:val="30"/>
        </w:rPr>
        <w:tab/>
      </w:r>
      <w:r w:rsidRPr="00996109">
        <w:rPr>
          <w:b/>
          <w:sz w:val="30"/>
          <w:szCs w:val="30"/>
        </w:rPr>
        <w:tab/>
      </w:r>
      <w:r w:rsidRPr="00996109">
        <w:rPr>
          <w:b/>
          <w:sz w:val="30"/>
          <w:szCs w:val="30"/>
        </w:rPr>
        <w:tab/>
      </w:r>
      <w:r w:rsidRPr="00996109">
        <w:rPr>
          <w:b/>
          <w:sz w:val="30"/>
          <w:szCs w:val="30"/>
        </w:rPr>
        <w:tab/>
      </w:r>
      <w:r w:rsidRPr="00996109">
        <w:rPr>
          <w:b/>
          <w:sz w:val="30"/>
          <w:szCs w:val="30"/>
        </w:rPr>
        <w:tab/>
      </w:r>
      <w:r w:rsidRPr="00996109">
        <w:rPr>
          <w:b/>
          <w:sz w:val="30"/>
          <w:szCs w:val="30"/>
        </w:rPr>
        <w:tab/>
      </w:r>
      <w:r w:rsidRPr="00996109">
        <w:rPr>
          <w:b/>
          <w:sz w:val="30"/>
          <w:szCs w:val="30"/>
        </w:rPr>
        <w:tab/>
      </w:r>
      <w:r w:rsidRPr="00996109">
        <w:rPr>
          <w:b/>
          <w:sz w:val="30"/>
          <w:szCs w:val="30"/>
        </w:rPr>
        <w:tab/>
        <w:t>Symbole Gefährdungsfaktoren</w:t>
      </w:r>
    </w:p>
    <w:p w:rsidR="007C4951" w:rsidRDefault="007C4951"/>
    <w:p w:rsidR="007C4951" w:rsidRPr="009E09B9" w:rsidRDefault="007C4951" w:rsidP="00996109">
      <w:pPr>
        <w:tabs>
          <w:tab w:val="left" w:pos="10773"/>
        </w:tabs>
      </w:pPr>
      <w:r w:rsidRPr="00241B0E">
        <w:rPr>
          <w:noProof/>
        </w:rPr>
        <w:pict>
          <v:shape id="Grafik 13" o:spid="_x0000_i1048" type="#_x0000_t75" style="width:469.5pt;height:408.75pt;visibility:visible">
            <v:imagedata r:id="rId17" o:title=""/>
          </v:shape>
        </w:pict>
      </w:r>
      <w:r>
        <w:tab/>
      </w:r>
      <w:r w:rsidRPr="00241B0E">
        <w:rPr>
          <w:noProof/>
        </w:rPr>
        <w:pict>
          <v:shape id="Grafik 12" o:spid="_x0000_i1049" type="#_x0000_t75" style="width:414pt;height:135.75pt;rotation:90;visibility:visible">
            <v:imagedata r:id="rId18" o:title=""/>
          </v:shape>
        </w:pict>
      </w:r>
    </w:p>
    <w:sectPr w:rsidR="007C4951" w:rsidRPr="009E09B9" w:rsidSect="006E27FF">
      <w:footnotePr>
        <w:numFmt w:val="chicago"/>
      </w:footnotePr>
      <w:pgSz w:w="16838" w:h="11906" w:orient="landscape"/>
      <w:pgMar w:top="1134" w:right="851" w:bottom="284" w:left="851" w:header="709" w:footer="3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4951" w:rsidRDefault="007C4951" w:rsidP="00CF69C9">
      <w:r>
        <w:separator/>
      </w:r>
    </w:p>
  </w:endnote>
  <w:endnote w:type="continuationSeparator" w:id="0">
    <w:p w:rsidR="007C4951" w:rsidRDefault="007C4951" w:rsidP="00CF69C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4951" w:rsidRPr="006E27FF" w:rsidRDefault="007C4951" w:rsidP="006E27FF">
    <w:pPr>
      <w:pStyle w:val="Footer"/>
      <w:tabs>
        <w:tab w:val="clear" w:pos="4536"/>
        <w:tab w:val="clear" w:pos="9072"/>
        <w:tab w:val="right" w:pos="15168"/>
      </w:tabs>
      <w:rPr>
        <w:sz w:val="16"/>
        <w:szCs w:val="16"/>
      </w:rPr>
    </w:pPr>
    <w:r>
      <w:rPr>
        <w:sz w:val="16"/>
        <w:szCs w:val="16"/>
      </w:rPr>
      <w:t>Stand: 09/2017 Version1.0</w:t>
    </w:r>
    <w:r w:rsidRPr="006E27FF">
      <w:rPr>
        <w:sz w:val="16"/>
        <w:szCs w:val="16"/>
      </w:rPr>
      <w:tab/>
    </w:r>
    <w:r>
      <w:rPr>
        <w:sz w:val="16"/>
        <w:szCs w:val="16"/>
      </w:rPr>
      <w:t xml:space="preserve">Bauarbeiten </w:t>
    </w:r>
    <w:r w:rsidRPr="006E27FF">
      <w:rPr>
        <w:sz w:val="16"/>
        <w:szCs w:val="16"/>
      </w:rPr>
      <w:t xml:space="preserve">Seite </w:t>
    </w:r>
    <w:r w:rsidRPr="006E27FF">
      <w:rPr>
        <w:sz w:val="16"/>
        <w:szCs w:val="16"/>
      </w:rPr>
      <w:fldChar w:fldCharType="begin"/>
    </w:r>
    <w:r w:rsidRPr="006E27FF">
      <w:rPr>
        <w:sz w:val="16"/>
        <w:szCs w:val="16"/>
      </w:rPr>
      <w:instrText xml:space="preserve"> PAGE </w:instrText>
    </w:r>
    <w:r w:rsidRPr="006E27FF">
      <w:rPr>
        <w:sz w:val="16"/>
        <w:szCs w:val="16"/>
      </w:rPr>
      <w:fldChar w:fldCharType="separate"/>
    </w:r>
    <w:r>
      <w:rPr>
        <w:noProof/>
        <w:sz w:val="16"/>
        <w:szCs w:val="16"/>
      </w:rPr>
      <w:t>5</w:t>
    </w:r>
    <w:r w:rsidRPr="006E27FF">
      <w:rPr>
        <w:sz w:val="16"/>
        <w:szCs w:val="16"/>
      </w:rPr>
      <w:fldChar w:fldCharType="end"/>
    </w:r>
    <w:r w:rsidRPr="006E27FF">
      <w:rPr>
        <w:sz w:val="16"/>
        <w:szCs w:val="16"/>
      </w:rPr>
      <w:t xml:space="preserve"> von </w:t>
    </w:r>
    <w:r w:rsidRPr="006E27FF">
      <w:rPr>
        <w:sz w:val="16"/>
        <w:szCs w:val="16"/>
      </w:rPr>
      <w:fldChar w:fldCharType="begin"/>
    </w:r>
    <w:r w:rsidRPr="006E27FF">
      <w:rPr>
        <w:sz w:val="16"/>
        <w:szCs w:val="16"/>
      </w:rPr>
      <w:instrText xml:space="preserve"> NUMPAGES </w:instrText>
    </w:r>
    <w:r w:rsidRPr="006E27FF">
      <w:rPr>
        <w:sz w:val="16"/>
        <w:szCs w:val="16"/>
      </w:rPr>
      <w:fldChar w:fldCharType="separate"/>
    </w:r>
    <w:r>
      <w:rPr>
        <w:noProof/>
        <w:sz w:val="16"/>
        <w:szCs w:val="16"/>
      </w:rPr>
      <w:t>5</w:t>
    </w:r>
    <w:r w:rsidRPr="006E27FF">
      <w:rPr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4951" w:rsidRDefault="007C4951" w:rsidP="00CF69C9">
      <w:r>
        <w:separator/>
      </w:r>
    </w:p>
  </w:footnote>
  <w:footnote w:type="continuationSeparator" w:id="0">
    <w:p w:rsidR="007C4951" w:rsidRDefault="007C4951" w:rsidP="00CF69C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3C39D0"/>
    <w:multiLevelType w:val="hybridMultilevel"/>
    <w:tmpl w:val="16E23788"/>
    <w:lvl w:ilvl="0" w:tplc="D12E696C">
      <w:start w:val="1"/>
      <w:numFmt w:val="bullet"/>
      <w:pStyle w:val="FormatvorlageAufzhlung-9pt"/>
      <w:lvlText w:val=""/>
      <w:lvlJc w:val="left"/>
      <w:pPr>
        <w:tabs>
          <w:tab w:val="num" w:pos="749"/>
        </w:tabs>
        <w:ind w:left="749" w:hanging="340"/>
      </w:pPr>
      <w:rPr>
        <w:rFonts w:ascii="Wingdings 2" w:hAnsi="Wingdings 2" w:hint="default"/>
        <w:b/>
        <w:i w:val="0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633636E"/>
    <w:multiLevelType w:val="multilevel"/>
    <w:tmpl w:val="268AC778"/>
    <w:lvl w:ilvl="0">
      <w:start w:val="1"/>
      <w:numFmt w:val="bullet"/>
      <w:lvlText w:val="−"/>
      <w:lvlJc w:val="left"/>
      <w:pPr>
        <w:tabs>
          <w:tab w:val="num" w:pos="749"/>
        </w:tabs>
        <w:ind w:left="749" w:hanging="340"/>
      </w:pPr>
      <w:rPr>
        <w:rFonts w:ascii="Arial Narrow" w:hAnsi="Arial Narrow" w:hint="default"/>
        <w:b/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A3C1738"/>
    <w:multiLevelType w:val="multilevel"/>
    <w:tmpl w:val="268AC778"/>
    <w:lvl w:ilvl="0">
      <w:start w:val="1"/>
      <w:numFmt w:val="bullet"/>
      <w:lvlText w:val="−"/>
      <w:lvlJc w:val="left"/>
      <w:pPr>
        <w:tabs>
          <w:tab w:val="num" w:pos="749"/>
        </w:tabs>
        <w:ind w:left="749" w:hanging="340"/>
      </w:pPr>
      <w:rPr>
        <w:rFonts w:ascii="Arial Narrow" w:hAnsi="Arial Narrow" w:hint="default"/>
        <w:b/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BF57CD0"/>
    <w:multiLevelType w:val="multilevel"/>
    <w:tmpl w:val="C276DA04"/>
    <w:lvl w:ilvl="0">
      <w:start w:val="1"/>
      <w:numFmt w:val="bullet"/>
      <w:lvlText w:val=""/>
      <w:lvlJc w:val="left"/>
      <w:pPr>
        <w:tabs>
          <w:tab w:val="num" w:pos="545"/>
        </w:tabs>
        <w:ind w:left="545" w:hanging="136"/>
      </w:pPr>
      <w:rPr>
        <w:rFonts w:ascii="Wingdings" w:hAnsi="Wingdings" w:hint="default"/>
        <w:b/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0E91AF5"/>
    <w:multiLevelType w:val="hybridMultilevel"/>
    <w:tmpl w:val="C276DA04"/>
    <w:lvl w:ilvl="0" w:tplc="64C43B48">
      <w:start w:val="1"/>
      <w:numFmt w:val="bullet"/>
      <w:pStyle w:val="E12"/>
      <w:lvlText w:val=""/>
      <w:lvlJc w:val="left"/>
      <w:pPr>
        <w:tabs>
          <w:tab w:val="num" w:pos="545"/>
        </w:tabs>
        <w:ind w:left="545" w:hanging="136"/>
      </w:pPr>
      <w:rPr>
        <w:rFonts w:ascii="Wingdings" w:hAnsi="Wingdings" w:hint="default"/>
        <w:b/>
        <w:i w:val="0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1"/>
  </w:num>
  <w:num w:numId="8">
    <w:abstractNumId w:val="2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0"/>
  </w:num>
  <w:num w:numId="15">
    <w:abstractNumId w:val="0"/>
  </w:num>
  <w:num w:numId="16">
    <w:abstractNumId w:val="0"/>
  </w:num>
  <w:num w:numId="17">
    <w:abstractNumId w:val="0"/>
  </w:num>
  <w:num w:numId="18">
    <w:abstractNumId w:val="0"/>
  </w:num>
  <w:num w:numId="19">
    <w:abstractNumId w:val="0"/>
  </w:num>
  <w:num w:numId="20">
    <w:abstractNumId w:val="0"/>
  </w:num>
  <w:num w:numId="21">
    <w:abstractNumId w:val="0"/>
  </w:num>
  <w:num w:numId="22">
    <w:abstractNumId w:val="0"/>
  </w:num>
  <w:num w:numId="23">
    <w:abstractNumId w:val="0"/>
  </w:num>
  <w:num w:numId="24">
    <w:abstractNumId w:val="0"/>
  </w:num>
  <w:num w:numId="25">
    <w:abstractNumId w:val="0"/>
  </w:num>
  <w:num w:numId="26">
    <w:abstractNumId w:val="0"/>
  </w:num>
  <w:num w:numId="27">
    <w:abstractNumId w:val="0"/>
  </w:num>
  <w:num w:numId="28">
    <w:abstractNumId w:val="0"/>
  </w:num>
  <w:num w:numId="29">
    <w:abstractNumId w:val="0"/>
  </w:num>
  <w:num w:numId="3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stylePaneFormatFilter w:val="3F01"/>
  <w:defaultTabStop w:val="708"/>
  <w:hyphenationZone w:val="425"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A43FD"/>
    <w:rsid w:val="00042BFC"/>
    <w:rsid w:val="0005147C"/>
    <w:rsid w:val="00073050"/>
    <w:rsid w:val="00085E9B"/>
    <w:rsid w:val="00095FA2"/>
    <w:rsid w:val="000A0130"/>
    <w:rsid w:val="000A0881"/>
    <w:rsid w:val="000A6289"/>
    <w:rsid w:val="000B38E3"/>
    <w:rsid w:val="000C6E2E"/>
    <w:rsid w:val="000D104A"/>
    <w:rsid w:val="000D16B0"/>
    <w:rsid w:val="000D3F0F"/>
    <w:rsid w:val="000E05C1"/>
    <w:rsid w:val="000F4B49"/>
    <w:rsid w:val="001254C5"/>
    <w:rsid w:val="00151440"/>
    <w:rsid w:val="001658F2"/>
    <w:rsid w:val="00182BD7"/>
    <w:rsid w:val="001A05FD"/>
    <w:rsid w:val="001A5CAA"/>
    <w:rsid w:val="001C1129"/>
    <w:rsid w:val="001C6CEC"/>
    <w:rsid w:val="001E2951"/>
    <w:rsid w:val="0022025B"/>
    <w:rsid w:val="002217E3"/>
    <w:rsid w:val="00237154"/>
    <w:rsid w:val="00241B0E"/>
    <w:rsid w:val="0024678A"/>
    <w:rsid w:val="00260C12"/>
    <w:rsid w:val="00265C40"/>
    <w:rsid w:val="002762CA"/>
    <w:rsid w:val="00284826"/>
    <w:rsid w:val="0029346A"/>
    <w:rsid w:val="00294606"/>
    <w:rsid w:val="002A43FD"/>
    <w:rsid w:val="002A5EF6"/>
    <w:rsid w:val="002B61FF"/>
    <w:rsid w:val="002C0857"/>
    <w:rsid w:val="002C366E"/>
    <w:rsid w:val="002D7F43"/>
    <w:rsid w:val="002F65A1"/>
    <w:rsid w:val="003028B9"/>
    <w:rsid w:val="00312F63"/>
    <w:rsid w:val="00315CC8"/>
    <w:rsid w:val="0032331D"/>
    <w:rsid w:val="00324A27"/>
    <w:rsid w:val="00330EFB"/>
    <w:rsid w:val="003322DD"/>
    <w:rsid w:val="00332F11"/>
    <w:rsid w:val="00333B5F"/>
    <w:rsid w:val="0036604D"/>
    <w:rsid w:val="003918B5"/>
    <w:rsid w:val="00392017"/>
    <w:rsid w:val="00393183"/>
    <w:rsid w:val="003A53FF"/>
    <w:rsid w:val="003D2A2C"/>
    <w:rsid w:val="003D48C1"/>
    <w:rsid w:val="003D4E9A"/>
    <w:rsid w:val="003F0F32"/>
    <w:rsid w:val="003F1D70"/>
    <w:rsid w:val="0040099E"/>
    <w:rsid w:val="00412B75"/>
    <w:rsid w:val="004132A7"/>
    <w:rsid w:val="00437C62"/>
    <w:rsid w:val="00445B1D"/>
    <w:rsid w:val="004503EA"/>
    <w:rsid w:val="00451868"/>
    <w:rsid w:val="0048457E"/>
    <w:rsid w:val="00485183"/>
    <w:rsid w:val="0048642E"/>
    <w:rsid w:val="004C5611"/>
    <w:rsid w:val="004C5F0E"/>
    <w:rsid w:val="004D0EAD"/>
    <w:rsid w:val="004D2DD5"/>
    <w:rsid w:val="004E164B"/>
    <w:rsid w:val="004F51F2"/>
    <w:rsid w:val="0052543F"/>
    <w:rsid w:val="00536E40"/>
    <w:rsid w:val="00564532"/>
    <w:rsid w:val="00564FD2"/>
    <w:rsid w:val="005B1EBA"/>
    <w:rsid w:val="005C0CE6"/>
    <w:rsid w:val="005D199B"/>
    <w:rsid w:val="005D41ED"/>
    <w:rsid w:val="005D4218"/>
    <w:rsid w:val="005F1B15"/>
    <w:rsid w:val="00600C08"/>
    <w:rsid w:val="006015FD"/>
    <w:rsid w:val="00670C3A"/>
    <w:rsid w:val="00685886"/>
    <w:rsid w:val="006D5CB9"/>
    <w:rsid w:val="006E11D2"/>
    <w:rsid w:val="006E27FF"/>
    <w:rsid w:val="00702C4A"/>
    <w:rsid w:val="007357A0"/>
    <w:rsid w:val="007479C8"/>
    <w:rsid w:val="00750438"/>
    <w:rsid w:val="00756213"/>
    <w:rsid w:val="00756EFD"/>
    <w:rsid w:val="00764B84"/>
    <w:rsid w:val="0078696F"/>
    <w:rsid w:val="0079470D"/>
    <w:rsid w:val="00795E83"/>
    <w:rsid w:val="007C0857"/>
    <w:rsid w:val="007C3A0D"/>
    <w:rsid w:val="007C4951"/>
    <w:rsid w:val="007D2EA2"/>
    <w:rsid w:val="007D50DF"/>
    <w:rsid w:val="007E4888"/>
    <w:rsid w:val="007F38AD"/>
    <w:rsid w:val="007F4C42"/>
    <w:rsid w:val="008042A2"/>
    <w:rsid w:val="008101E5"/>
    <w:rsid w:val="0082490C"/>
    <w:rsid w:val="0083081C"/>
    <w:rsid w:val="00835C4E"/>
    <w:rsid w:val="00874B93"/>
    <w:rsid w:val="008842C9"/>
    <w:rsid w:val="0089179B"/>
    <w:rsid w:val="008937D5"/>
    <w:rsid w:val="008A2663"/>
    <w:rsid w:val="008A59EE"/>
    <w:rsid w:val="008A6530"/>
    <w:rsid w:val="008B38FB"/>
    <w:rsid w:val="008B54D0"/>
    <w:rsid w:val="008C357A"/>
    <w:rsid w:val="008E0094"/>
    <w:rsid w:val="008F5C12"/>
    <w:rsid w:val="008F6C38"/>
    <w:rsid w:val="00911D9F"/>
    <w:rsid w:val="00923AFF"/>
    <w:rsid w:val="00927736"/>
    <w:rsid w:val="009552B5"/>
    <w:rsid w:val="00967474"/>
    <w:rsid w:val="009925EB"/>
    <w:rsid w:val="009949CC"/>
    <w:rsid w:val="00995033"/>
    <w:rsid w:val="00996109"/>
    <w:rsid w:val="00997653"/>
    <w:rsid w:val="009A6B85"/>
    <w:rsid w:val="009A7DDC"/>
    <w:rsid w:val="009D2C30"/>
    <w:rsid w:val="009E09B9"/>
    <w:rsid w:val="00A01718"/>
    <w:rsid w:val="00A04812"/>
    <w:rsid w:val="00A1307F"/>
    <w:rsid w:val="00A208BB"/>
    <w:rsid w:val="00A67BEA"/>
    <w:rsid w:val="00A755FC"/>
    <w:rsid w:val="00A7765B"/>
    <w:rsid w:val="00A825AF"/>
    <w:rsid w:val="00AA1DF7"/>
    <w:rsid w:val="00AB3A35"/>
    <w:rsid w:val="00AC5BB8"/>
    <w:rsid w:val="00AC5F8B"/>
    <w:rsid w:val="00AE02B2"/>
    <w:rsid w:val="00AE54C4"/>
    <w:rsid w:val="00AF1AA9"/>
    <w:rsid w:val="00AF67DF"/>
    <w:rsid w:val="00AF7404"/>
    <w:rsid w:val="00B121A8"/>
    <w:rsid w:val="00B12523"/>
    <w:rsid w:val="00B2583B"/>
    <w:rsid w:val="00B3206A"/>
    <w:rsid w:val="00B46BBA"/>
    <w:rsid w:val="00B6733F"/>
    <w:rsid w:val="00B71577"/>
    <w:rsid w:val="00B77264"/>
    <w:rsid w:val="00B959BF"/>
    <w:rsid w:val="00BA6598"/>
    <w:rsid w:val="00BB6059"/>
    <w:rsid w:val="00BE628D"/>
    <w:rsid w:val="00C008BF"/>
    <w:rsid w:val="00C1355A"/>
    <w:rsid w:val="00C167A0"/>
    <w:rsid w:val="00C22561"/>
    <w:rsid w:val="00C27D27"/>
    <w:rsid w:val="00C35364"/>
    <w:rsid w:val="00C37372"/>
    <w:rsid w:val="00C377B9"/>
    <w:rsid w:val="00C46BEB"/>
    <w:rsid w:val="00C6718A"/>
    <w:rsid w:val="00C7199A"/>
    <w:rsid w:val="00C823BC"/>
    <w:rsid w:val="00C90B4E"/>
    <w:rsid w:val="00C91345"/>
    <w:rsid w:val="00CA0DA2"/>
    <w:rsid w:val="00CD5C54"/>
    <w:rsid w:val="00CD696C"/>
    <w:rsid w:val="00CF4BF0"/>
    <w:rsid w:val="00CF69C9"/>
    <w:rsid w:val="00D347E7"/>
    <w:rsid w:val="00D375DE"/>
    <w:rsid w:val="00D60A33"/>
    <w:rsid w:val="00D83C02"/>
    <w:rsid w:val="00D86EF3"/>
    <w:rsid w:val="00DA1FE8"/>
    <w:rsid w:val="00DA5466"/>
    <w:rsid w:val="00DC4D45"/>
    <w:rsid w:val="00DE4031"/>
    <w:rsid w:val="00DF0747"/>
    <w:rsid w:val="00DF139E"/>
    <w:rsid w:val="00DF730E"/>
    <w:rsid w:val="00E003B9"/>
    <w:rsid w:val="00E018C2"/>
    <w:rsid w:val="00E0543F"/>
    <w:rsid w:val="00E07FED"/>
    <w:rsid w:val="00E20C0F"/>
    <w:rsid w:val="00E30C75"/>
    <w:rsid w:val="00E3354A"/>
    <w:rsid w:val="00E34415"/>
    <w:rsid w:val="00E44518"/>
    <w:rsid w:val="00E462B3"/>
    <w:rsid w:val="00E4688A"/>
    <w:rsid w:val="00E516AF"/>
    <w:rsid w:val="00E6041D"/>
    <w:rsid w:val="00E63834"/>
    <w:rsid w:val="00E6391D"/>
    <w:rsid w:val="00E71493"/>
    <w:rsid w:val="00E839E7"/>
    <w:rsid w:val="00EA33C1"/>
    <w:rsid w:val="00EA5D61"/>
    <w:rsid w:val="00EA6D76"/>
    <w:rsid w:val="00EC3E15"/>
    <w:rsid w:val="00EC71BA"/>
    <w:rsid w:val="00ED78A1"/>
    <w:rsid w:val="00ED7CFB"/>
    <w:rsid w:val="00EE4F0A"/>
    <w:rsid w:val="00EE6803"/>
    <w:rsid w:val="00F01E56"/>
    <w:rsid w:val="00F04C33"/>
    <w:rsid w:val="00F0562B"/>
    <w:rsid w:val="00F14C9B"/>
    <w:rsid w:val="00F33368"/>
    <w:rsid w:val="00F40094"/>
    <w:rsid w:val="00F63479"/>
    <w:rsid w:val="00F71669"/>
    <w:rsid w:val="00F91B4A"/>
    <w:rsid w:val="00FA00B2"/>
    <w:rsid w:val="00FA149F"/>
    <w:rsid w:val="00FB335D"/>
    <w:rsid w:val="00FE1757"/>
    <w:rsid w:val="00FF55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4BF0"/>
    <w:rPr>
      <w:rFonts w:ascii="Arial Narrow" w:hAnsi="Arial Narrow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2A43F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12">
    <w:name w:val="E1.2"/>
    <w:basedOn w:val="Normal"/>
    <w:uiPriority w:val="99"/>
    <w:rsid w:val="007479C8"/>
    <w:pPr>
      <w:numPr>
        <w:numId w:val="1"/>
      </w:numPr>
    </w:pPr>
  </w:style>
  <w:style w:type="paragraph" w:customStyle="1" w:styleId="Aufzhlung-">
    <w:name w:val="Aufzählung -"/>
    <w:basedOn w:val="Normal"/>
    <w:link w:val="Aufzhlung-Zchn"/>
    <w:uiPriority w:val="99"/>
    <w:rsid w:val="00C008BF"/>
  </w:style>
  <w:style w:type="paragraph" w:styleId="FootnoteText">
    <w:name w:val="footnote text"/>
    <w:basedOn w:val="Normal"/>
    <w:link w:val="FootnoteTextChar"/>
    <w:uiPriority w:val="99"/>
    <w:semiHidden/>
    <w:rsid w:val="00C167A0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A0EF7"/>
    <w:rPr>
      <w:rFonts w:ascii="Arial Narrow" w:hAnsi="Arial Narrow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C167A0"/>
    <w:rPr>
      <w:rFonts w:cs="Times New Roman"/>
      <w:vertAlign w:val="superscript"/>
    </w:rPr>
  </w:style>
  <w:style w:type="paragraph" w:customStyle="1" w:styleId="FormatvorlageAufzhlung-9pt">
    <w:name w:val="Formatvorlage Aufzählung - + 9 pt"/>
    <w:basedOn w:val="Aufzhlung-"/>
    <w:link w:val="FormatvorlageAufzhlung-9ptZchn"/>
    <w:uiPriority w:val="99"/>
    <w:rsid w:val="00C008BF"/>
    <w:pPr>
      <w:numPr>
        <w:numId w:val="3"/>
      </w:numPr>
    </w:pPr>
    <w:rPr>
      <w:sz w:val="18"/>
    </w:rPr>
  </w:style>
  <w:style w:type="character" w:customStyle="1" w:styleId="Aufzhlung-Zchn">
    <w:name w:val="Aufzählung - Zchn"/>
    <w:basedOn w:val="DefaultParagraphFont"/>
    <w:link w:val="Aufzhlung-"/>
    <w:uiPriority w:val="99"/>
    <w:locked/>
    <w:rsid w:val="00C008BF"/>
    <w:rPr>
      <w:rFonts w:ascii="Arial Narrow" w:hAnsi="Arial Narrow" w:cs="Times New Roman"/>
      <w:sz w:val="24"/>
      <w:szCs w:val="24"/>
      <w:lang w:val="de-DE" w:eastAsia="de-DE" w:bidi="ar-SA"/>
    </w:rPr>
  </w:style>
  <w:style w:type="character" w:customStyle="1" w:styleId="FormatvorlageAufzhlung-9ptZchn">
    <w:name w:val="Formatvorlage Aufzählung - + 9 pt Zchn"/>
    <w:basedOn w:val="Aufzhlung-Zchn"/>
    <w:link w:val="FormatvorlageAufzhlung-9pt"/>
    <w:uiPriority w:val="99"/>
    <w:locked/>
    <w:rsid w:val="00C008BF"/>
  </w:style>
  <w:style w:type="paragraph" w:styleId="Header">
    <w:name w:val="header"/>
    <w:basedOn w:val="Normal"/>
    <w:link w:val="HeaderChar"/>
    <w:uiPriority w:val="99"/>
    <w:rsid w:val="006E27FF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A0EF7"/>
    <w:rPr>
      <w:rFonts w:ascii="Arial Narrow" w:hAnsi="Arial Narrow"/>
      <w:szCs w:val="24"/>
    </w:rPr>
  </w:style>
  <w:style w:type="paragraph" w:styleId="Footer">
    <w:name w:val="footer"/>
    <w:basedOn w:val="Normal"/>
    <w:link w:val="FooterChar"/>
    <w:uiPriority w:val="99"/>
    <w:rsid w:val="006E27F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A0EF7"/>
    <w:rPr>
      <w:rFonts w:ascii="Arial Narrow" w:hAnsi="Arial Narrow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BE628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0EF7"/>
    <w:rPr>
      <w:sz w:val="0"/>
      <w:sz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0207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07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07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07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jpeg"/><Relationship Id="rId18" Type="http://schemas.openxmlformats.org/officeDocument/2006/relationships/image" Target="media/image11.emf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emf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image" Target="media/image7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5</Pages>
  <Words>1652</Words>
  <Characters>10409</Characters>
  <Application>Microsoft Office Outlook</Application>
  <DocSecurity>0</DocSecurity>
  <Lines>0</Lines>
  <Paragraphs>0</Paragraphs>
  <ScaleCrop>false</ScaleCrop>
  <Company>Spitzenverband der LSV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Unternehmen:</dc:title>
  <dc:subject/>
  <dc:creator>u407018</dc:creator>
  <cp:keywords/>
  <dc:description/>
  <cp:lastModifiedBy>Windows-Benutzer</cp:lastModifiedBy>
  <cp:revision>25</cp:revision>
  <cp:lastPrinted>2016-10-25T06:49:00Z</cp:lastPrinted>
  <dcterms:created xsi:type="dcterms:W3CDTF">2016-10-14T10:56:00Z</dcterms:created>
  <dcterms:modified xsi:type="dcterms:W3CDTF">2017-12-01T10:24:00Z</dcterms:modified>
</cp:coreProperties>
</file>